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96B261" w14:textId="77777777" w:rsidR="006E3859" w:rsidRDefault="000F1300" w:rsidP="004C7B6E">
      <w:pPr>
        <w:pStyle w:val="Caption"/>
        <w:ind w:right="708"/>
      </w:pPr>
      <w:r>
        <w:rPr>
          <w:noProof/>
          <w:lang w:eastAsia="en-GB"/>
        </w:rPr>
        <w:drawing>
          <wp:anchor distT="0" distB="0" distL="114300" distR="114300" simplePos="0" relativeHeight="251658240" behindDoc="1" locked="0" layoutInCell="1" allowOverlap="1" wp14:anchorId="5C29AF22" wp14:editId="07777777">
            <wp:simplePos x="0" y="0"/>
            <wp:positionH relativeFrom="column">
              <wp:posOffset>-177165</wp:posOffset>
            </wp:positionH>
            <wp:positionV relativeFrom="paragraph">
              <wp:posOffset>-154940</wp:posOffset>
            </wp:positionV>
            <wp:extent cx="986790" cy="102806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r="5237"/>
                    <a:stretch>
                      <a:fillRect/>
                    </a:stretch>
                  </pic:blipFill>
                  <pic:spPr bwMode="auto">
                    <a:xfrm>
                      <a:off x="0" y="0"/>
                      <a:ext cx="986790"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859">
        <w:t>Oxfordshire County Council</w:t>
      </w:r>
    </w:p>
    <w:p w14:paraId="2204514D" w14:textId="77777777" w:rsidR="006E3859" w:rsidRPr="002B3C32" w:rsidRDefault="006E3859" w:rsidP="004C7B6E">
      <w:pPr>
        <w:ind w:right="708"/>
        <w:jc w:val="center"/>
        <w:rPr>
          <w:rFonts w:ascii="Book Antiqua" w:hAnsi="Book Antiqua"/>
          <w:b/>
          <w:sz w:val="36"/>
          <w:szCs w:val="36"/>
        </w:rPr>
      </w:pPr>
      <w:r w:rsidRPr="002B3C32">
        <w:rPr>
          <w:rFonts w:ascii="Book Antiqua" w:hAnsi="Book Antiqua"/>
          <w:b/>
          <w:sz w:val="36"/>
          <w:szCs w:val="36"/>
        </w:rPr>
        <w:t>Mill Lane Community Primary School</w:t>
      </w:r>
    </w:p>
    <w:p w14:paraId="713E7E38" w14:textId="77777777" w:rsidR="006E3859" w:rsidRPr="002B3C32" w:rsidRDefault="00BE7002" w:rsidP="004C7B6E">
      <w:pPr>
        <w:ind w:right="708"/>
        <w:jc w:val="center"/>
        <w:rPr>
          <w:rFonts w:ascii="Book Antiqua" w:hAnsi="Book Antiqua"/>
          <w:b/>
          <w:sz w:val="36"/>
          <w:szCs w:val="36"/>
        </w:rPr>
      </w:pPr>
      <w:r>
        <w:rPr>
          <w:rFonts w:ascii="Book Antiqua" w:hAnsi="Book Antiqua"/>
          <w:b/>
          <w:sz w:val="36"/>
          <w:szCs w:val="36"/>
        </w:rPr>
        <w:t>The Windmill Community Nursery</w:t>
      </w:r>
    </w:p>
    <w:p w14:paraId="62685BDD" w14:textId="77777777" w:rsidR="006E3859" w:rsidRPr="002B3C32" w:rsidRDefault="006E3859" w:rsidP="004C7B6E">
      <w:pPr>
        <w:ind w:right="708"/>
        <w:jc w:val="center"/>
        <w:rPr>
          <w:rFonts w:ascii="Book Antiqua" w:hAnsi="Book Antiqua"/>
          <w:b/>
          <w:sz w:val="36"/>
          <w:szCs w:val="36"/>
        </w:rPr>
      </w:pPr>
      <w:smartTag w:uri="urn:schemas-microsoft-com:office:smarttags" w:element="address">
        <w:smartTag w:uri="urn:schemas-microsoft-com:office:smarttags" w:element="Street">
          <w:r w:rsidRPr="002B3C32">
            <w:rPr>
              <w:rFonts w:ascii="Book Antiqua" w:hAnsi="Book Antiqua"/>
              <w:b/>
              <w:sz w:val="36"/>
              <w:szCs w:val="36"/>
            </w:rPr>
            <w:t>Mill Lane</w:t>
          </w:r>
        </w:smartTag>
      </w:smartTag>
      <w:r w:rsidRPr="002B3C32">
        <w:rPr>
          <w:rFonts w:ascii="Book Antiqua" w:hAnsi="Book Antiqua"/>
          <w:b/>
          <w:sz w:val="36"/>
          <w:szCs w:val="36"/>
        </w:rPr>
        <w:t xml:space="preserve">   Chinnor   Oxfordshire   OX39 4RF</w:t>
      </w:r>
    </w:p>
    <w:p w14:paraId="4FE12B96" w14:textId="77777777" w:rsidR="0098660E" w:rsidRDefault="0098660E" w:rsidP="0098660E">
      <w:pPr>
        <w:ind w:right="708"/>
        <w:jc w:val="center"/>
        <w:rPr>
          <w:rFonts w:ascii="Book Antiqua" w:hAnsi="Book Antiqua"/>
          <w:b/>
        </w:rPr>
      </w:pPr>
      <w:r>
        <w:rPr>
          <w:rFonts w:ascii="Book Antiqua" w:hAnsi="Book Antiqua"/>
          <w:b/>
        </w:rPr>
        <w:t>Head Teacher  Miss Tineke van der Ploeg</w:t>
      </w:r>
    </w:p>
    <w:p w14:paraId="6B98BC6B" w14:textId="77777777" w:rsidR="0098660E" w:rsidRDefault="006E3859" w:rsidP="0098660E">
      <w:pPr>
        <w:ind w:right="708"/>
        <w:jc w:val="center"/>
        <w:rPr>
          <w:rFonts w:ascii="Book Antiqua" w:hAnsi="Book Antiqua"/>
          <w:b/>
        </w:rPr>
      </w:pPr>
      <w:r>
        <w:rPr>
          <w:rFonts w:ascii="Book Antiqua" w:hAnsi="Book Antiqua"/>
          <w:b/>
        </w:rPr>
        <w:t>Telephone/fax 0184</w:t>
      </w:r>
      <w:r w:rsidR="0098660E">
        <w:rPr>
          <w:rFonts w:ascii="Book Antiqua" w:hAnsi="Book Antiqua"/>
          <w:b/>
        </w:rPr>
        <w:t>4 352106</w:t>
      </w:r>
    </w:p>
    <w:p w14:paraId="072DDE93" w14:textId="77777777" w:rsidR="006E3859" w:rsidRDefault="006E3859" w:rsidP="0098660E">
      <w:pPr>
        <w:ind w:right="708"/>
        <w:jc w:val="center"/>
        <w:rPr>
          <w:rFonts w:ascii="Arial" w:hAnsi="Arial"/>
          <w:b/>
        </w:rPr>
      </w:pPr>
      <w:r w:rsidRPr="0BB12BCE">
        <w:rPr>
          <w:rFonts w:ascii="Arial" w:hAnsi="Arial"/>
          <w:b/>
          <w:bCs/>
        </w:rPr>
        <w:t xml:space="preserve">e-mail </w:t>
      </w:r>
      <w:hyperlink r:id="rId10">
        <w:r w:rsidRPr="0BB12BCE">
          <w:rPr>
            <w:rStyle w:val="Hyperlink"/>
            <w:b/>
            <w:bCs/>
            <w:u w:val="none"/>
          </w:rPr>
          <w:t>office.2465@mill-lane.oxon.sch.uk</w:t>
        </w:r>
      </w:hyperlink>
    </w:p>
    <w:p w14:paraId="5EA36FB6" w14:textId="654A9033" w:rsidR="0BB12BCE" w:rsidRDefault="0BB12BCE" w:rsidP="0BB12BCE">
      <w:pPr>
        <w:ind w:right="708"/>
        <w:jc w:val="center"/>
        <w:rPr>
          <w:b/>
          <w:bCs/>
        </w:rPr>
      </w:pPr>
    </w:p>
    <w:p w14:paraId="7D2AD9D0" w14:textId="4349B9E4" w:rsidR="0BB12BCE" w:rsidRDefault="00150B12" w:rsidP="0BB12BCE">
      <w:pPr>
        <w:ind w:right="708"/>
        <w:jc w:val="center"/>
        <w:rPr>
          <w:b/>
          <w:bCs/>
        </w:rPr>
      </w:pPr>
      <w:r>
        <w:rPr>
          <w:noProof/>
          <w:lang w:eastAsia="en-GB"/>
        </w:rPr>
        <mc:AlternateContent>
          <mc:Choice Requires="wps">
            <w:drawing>
              <wp:inline distT="0" distB="0" distL="114300" distR="114300" wp14:anchorId="7E6D48A6" wp14:editId="41890CEE">
                <wp:extent cx="3886200" cy="457200"/>
                <wp:effectExtent l="0" t="0" r="0" b="0"/>
                <wp:docPr id="1547261538"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6200" cy="457200"/>
                        </a:xfrm>
                        <a:prstGeom prst="rect">
                          <a:avLst/>
                        </a:prstGeom>
                      </wps:spPr>
                      <wps:txbx>
                        <w:txbxContent>
                          <w:p w14:paraId="786E874E" w14:textId="77777777" w:rsidR="00150B12" w:rsidRPr="00150B12" w:rsidRDefault="00150B12" w:rsidP="00150B12">
                            <w:pPr>
                              <w:jc w:val="center"/>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50B12">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wps:txbx>
                      <wps:bodyPr wrap="square" numCol="1" fromWordArt="1">
                        <a:prstTxWarp prst="textPlain">
                          <a:avLst>
                            <a:gd name="adj" fmla="val 50000"/>
                          </a:avLst>
                        </a:prstTxWarp>
                        <a:spAutoFit/>
                      </wps:bodyPr>
                    </wps:wsp>
                  </a:graphicData>
                </a:graphic>
              </wp:inline>
            </w:drawing>
          </mc:Choice>
          <mc:Fallback>
            <w:pict>
              <v:shapetype w14:anchorId="7E6D48A6" id="_x0000_t202" coordsize="21600,21600" o:spt="202" path="m,l,21600r21600,l21600,xe">
                <v:stroke joinstyle="miter"/>
                <v:path gradientshapeok="t" o:connecttype="rect"/>
              </v:shapetype>
              <v:shape id="WordArt 4" o:spid="_x0000_s1026" type="#_x0000_t202" style="width:30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" filled="f" stroked="f">
                <o:lock v:ext="edit" shapetype="t"/>
                <v:textbox style="mso-fit-shape-to-text:t">
                  <w:txbxContent>
                    <w:p w14:paraId="786E874E" w14:textId="77777777" w:rsidR="00150B12" w:rsidRPr="00150B12" w:rsidRDefault="00150B12" w:rsidP="00150B12">
                      <w:pPr>
                        <w:jc w:val="center"/>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sidRPr="00150B12">
                        <w:rPr>
                          <w:b/>
                          <w:bCs/>
                          <w:color w:val="FF66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Newsletter</w:t>
                      </w:r>
                    </w:p>
                  </w:txbxContent>
                </v:textbox>
                <w10:anchorlock/>
              </v:shape>
            </w:pict>
          </mc:Fallback>
        </mc:AlternateContent>
      </w:r>
    </w:p>
    <w:p w14:paraId="672A6659" w14:textId="44E79D92" w:rsidR="00375D1D" w:rsidRDefault="591E53FE" w:rsidP="5C395662">
      <w:pPr>
        <w:ind w:right="708"/>
        <w:jc w:val="center"/>
        <w:rPr>
          <w:rFonts w:ascii="Arial" w:hAnsi="Arial"/>
          <w:b/>
          <w:bCs/>
        </w:rPr>
      </w:pPr>
      <w:r w:rsidRPr="5C395662">
        <w:rPr>
          <w:rFonts w:ascii="Book Antiqua" w:hAnsi="Book Antiqua"/>
          <w:sz w:val="24"/>
          <w:szCs w:val="24"/>
        </w:rPr>
        <w:t xml:space="preserve"> </w:t>
      </w:r>
    </w:p>
    <w:p w14:paraId="29D6B04F" w14:textId="7BBE4C80" w:rsidR="00C73031" w:rsidRPr="006C3B05" w:rsidRDefault="00C73031" w:rsidP="0BB12BCE">
      <w:pPr>
        <w:ind w:right="708"/>
        <w:rPr>
          <w:sz w:val="24"/>
          <w:szCs w:val="24"/>
        </w:rPr>
      </w:pPr>
    </w:p>
    <w:p w14:paraId="7BE0EA90" w14:textId="5B077E07" w:rsidR="0069002F" w:rsidRPr="00AA3DEF" w:rsidRDefault="0069002F" w:rsidP="00375D1D">
      <w:pPr>
        <w:ind w:right="708"/>
        <w:rPr>
          <w:rFonts w:ascii="Calibri" w:hAnsi="Calibri" w:cs="Calibri"/>
          <w:sz w:val="24"/>
          <w:szCs w:val="24"/>
        </w:rPr>
      </w:pPr>
      <w:r w:rsidRPr="462A87D7">
        <w:rPr>
          <w:rFonts w:ascii="Calibri" w:hAnsi="Calibri" w:cs="Calibri"/>
          <w:sz w:val="24"/>
          <w:szCs w:val="24"/>
        </w:rPr>
        <w:t xml:space="preserve">                                                                   </w:t>
      </w:r>
      <w:r w:rsidR="003943D8" w:rsidRPr="462A87D7">
        <w:rPr>
          <w:rFonts w:ascii="Calibri" w:hAnsi="Calibri" w:cs="Calibri"/>
          <w:sz w:val="24"/>
          <w:szCs w:val="24"/>
        </w:rPr>
        <w:t xml:space="preserve">              </w:t>
      </w:r>
      <w:r w:rsidR="00BF43FA" w:rsidRPr="462A87D7">
        <w:rPr>
          <w:rFonts w:ascii="Calibri" w:hAnsi="Calibri" w:cs="Calibri"/>
          <w:sz w:val="24"/>
          <w:szCs w:val="24"/>
        </w:rPr>
        <w:t xml:space="preserve">               </w:t>
      </w:r>
      <w:r w:rsidR="003943D8" w:rsidRPr="462A87D7">
        <w:rPr>
          <w:rFonts w:ascii="Calibri" w:hAnsi="Calibri" w:cs="Calibri"/>
          <w:sz w:val="24"/>
          <w:szCs w:val="24"/>
        </w:rPr>
        <w:t xml:space="preserve">        </w:t>
      </w:r>
      <w:r w:rsidR="0EE192B3" w:rsidRPr="462A87D7">
        <w:rPr>
          <w:rFonts w:ascii="Calibri" w:hAnsi="Calibri" w:cs="Calibri"/>
          <w:sz w:val="24"/>
          <w:szCs w:val="24"/>
        </w:rPr>
        <w:t xml:space="preserve">                   </w:t>
      </w:r>
      <w:r w:rsidR="00CD7795">
        <w:rPr>
          <w:rFonts w:ascii="Calibri" w:hAnsi="Calibri" w:cs="Calibri"/>
          <w:sz w:val="24"/>
          <w:szCs w:val="24"/>
        </w:rPr>
        <w:t>Tuesday 6</w:t>
      </w:r>
      <w:r w:rsidR="00CD7795" w:rsidRPr="00CD7795">
        <w:rPr>
          <w:rFonts w:ascii="Calibri" w:hAnsi="Calibri" w:cs="Calibri"/>
          <w:sz w:val="24"/>
          <w:szCs w:val="24"/>
          <w:vertAlign w:val="superscript"/>
        </w:rPr>
        <w:t>th</w:t>
      </w:r>
      <w:r w:rsidR="00CD7795">
        <w:rPr>
          <w:rFonts w:ascii="Calibri" w:hAnsi="Calibri" w:cs="Calibri"/>
          <w:sz w:val="24"/>
          <w:szCs w:val="24"/>
        </w:rPr>
        <w:t xml:space="preserve"> January 2026</w:t>
      </w:r>
    </w:p>
    <w:p w14:paraId="0DFAE634" w14:textId="77777777" w:rsidR="0069002F" w:rsidRPr="00AA3DEF" w:rsidRDefault="0069002F" w:rsidP="00382BA7">
      <w:pPr>
        <w:ind w:right="708"/>
        <w:rPr>
          <w:rFonts w:ascii="Calibri" w:hAnsi="Calibri" w:cs="Calibri"/>
          <w:sz w:val="24"/>
          <w:szCs w:val="24"/>
        </w:rPr>
      </w:pPr>
      <w:r w:rsidRPr="00AA3DEF">
        <w:rPr>
          <w:rFonts w:ascii="Calibri" w:hAnsi="Calibri" w:cs="Calibri"/>
          <w:sz w:val="24"/>
          <w:szCs w:val="24"/>
        </w:rPr>
        <w:t xml:space="preserve">  </w:t>
      </w:r>
    </w:p>
    <w:p w14:paraId="71E1DEA0" w14:textId="77777777" w:rsidR="0069002F" w:rsidRPr="00AA3DEF" w:rsidRDefault="0069002F" w:rsidP="00375D1D">
      <w:pPr>
        <w:ind w:right="708"/>
        <w:rPr>
          <w:rFonts w:ascii="Calibri" w:hAnsi="Calibri" w:cs="Calibri"/>
          <w:sz w:val="24"/>
          <w:szCs w:val="24"/>
        </w:rPr>
      </w:pPr>
      <w:r w:rsidRPr="00AA3DEF">
        <w:rPr>
          <w:rFonts w:ascii="Calibri" w:hAnsi="Calibri" w:cs="Calibri"/>
          <w:sz w:val="24"/>
          <w:szCs w:val="24"/>
        </w:rPr>
        <w:t>Dear Parents / Carers,</w:t>
      </w:r>
    </w:p>
    <w:p w14:paraId="02EB378F" w14:textId="7BE2DFF5" w:rsidR="0069002F" w:rsidRDefault="0069002F" w:rsidP="00375D1D">
      <w:pPr>
        <w:ind w:right="708"/>
        <w:rPr>
          <w:rFonts w:ascii="Calibri" w:hAnsi="Calibri" w:cs="Calibri"/>
          <w:color w:val="FF0000"/>
          <w:sz w:val="24"/>
          <w:szCs w:val="24"/>
        </w:rPr>
      </w:pPr>
    </w:p>
    <w:p w14:paraId="6B1C7FCD" w14:textId="5C63C0C3" w:rsidR="00A51DD9" w:rsidRDefault="006A110F" w:rsidP="462A87D7">
      <w:pPr>
        <w:ind w:right="708"/>
        <w:rPr>
          <w:rFonts w:ascii="Calibri" w:hAnsi="Calibri" w:cs="Calibri"/>
          <w:sz w:val="24"/>
          <w:szCs w:val="24"/>
        </w:rPr>
      </w:pPr>
      <w:r>
        <w:rPr>
          <w:rFonts w:ascii="Calibri" w:hAnsi="Calibri" w:cs="Calibri"/>
          <w:sz w:val="24"/>
          <w:szCs w:val="24"/>
        </w:rPr>
        <w:t xml:space="preserve">I hope you have all had a relaxing and enjoyable break. </w:t>
      </w:r>
      <w:r w:rsidR="00BB129D">
        <w:rPr>
          <w:rFonts w:ascii="Calibri" w:hAnsi="Calibri" w:cs="Calibri"/>
          <w:sz w:val="24"/>
          <w:szCs w:val="24"/>
        </w:rPr>
        <w:t>We are in a new term and a new year</w:t>
      </w:r>
      <w:r w:rsidR="009D49CA">
        <w:rPr>
          <w:rFonts w:ascii="Calibri" w:hAnsi="Calibri" w:cs="Calibri"/>
          <w:sz w:val="24"/>
          <w:szCs w:val="24"/>
        </w:rPr>
        <w:t xml:space="preserve"> with exciting developments ahead.</w:t>
      </w:r>
      <w:r w:rsidR="00D81247">
        <w:rPr>
          <w:rFonts w:ascii="Calibri" w:hAnsi="Calibri" w:cs="Calibri"/>
          <w:sz w:val="24"/>
          <w:szCs w:val="24"/>
        </w:rPr>
        <w:t xml:space="preserve"> </w:t>
      </w:r>
      <w:r w:rsidR="00906064">
        <w:rPr>
          <w:rFonts w:ascii="Calibri" w:hAnsi="Calibri" w:cs="Calibri"/>
          <w:sz w:val="24"/>
          <w:szCs w:val="24"/>
        </w:rPr>
        <w:t>This year, work will be starting</w:t>
      </w:r>
      <w:r w:rsidR="00843618">
        <w:rPr>
          <w:rFonts w:ascii="Calibri" w:hAnsi="Calibri" w:cs="Calibri"/>
          <w:sz w:val="24"/>
          <w:szCs w:val="24"/>
        </w:rPr>
        <w:t xml:space="preserve"> on</w:t>
      </w:r>
      <w:r w:rsidR="00906064">
        <w:rPr>
          <w:rFonts w:ascii="Calibri" w:hAnsi="Calibri" w:cs="Calibri"/>
          <w:sz w:val="24"/>
          <w:szCs w:val="24"/>
        </w:rPr>
        <w:t xml:space="preserve"> </w:t>
      </w:r>
      <w:r w:rsidR="00843618">
        <w:rPr>
          <w:rFonts w:ascii="Calibri" w:hAnsi="Calibri" w:cs="Calibri"/>
          <w:sz w:val="24"/>
          <w:szCs w:val="24"/>
        </w:rPr>
        <w:t>improving the KS2 classes</w:t>
      </w:r>
      <w:r w:rsidR="000F5ECA">
        <w:rPr>
          <w:rFonts w:ascii="Calibri" w:hAnsi="Calibri" w:cs="Calibri"/>
          <w:sz w:val="24"/>
          <w:szCs w:val="24"/>
        </w:rPr>
        <w:t xml:space="preserve"> </w:t>
      </w:r>
      <w:r w:rsidR="00CF1F8D">
        <w:rPr>
          <w:rFonts w:ascii="Calibri" w:hAnsi="Calibri" w:cs="Calibri"/>
          <w:sz w:val="24"/>
          <w:szCs w:val="24"/>
        </w:rPr>
        <w:t>and continuing to develop the outdoor areas</w:t>
      </w:r>
      <w:r w:rsidR="000F5ECA">
        <w:rPr>
          <w:rFonts w:ascii="Calibri" w:hAnsi="Calibri" w:cs="Calibri"/>
          <w:sz w:val="24"/>
          <w:szCs w:val="24"/>
        </w:rPr>
        <w:t>.</w:t>
      </w:r>
      <w:r w:rsidR="00AD3C03">
        <w:rPr>
          <w:rFonts w:ascii="Calibri" w:hAnsi="Calibri" w:cs="Calibri"/>
          <w:sz w:val="24"/>
          <w:szCs w:val="24"/>
        </w:rPr>
        <w:t xml:space="preserve"> </w:t>
      </w:r>
      <w:r w:rsidR="000764AB">
        <w:rPr>
          <w:rFonts w:ascii="Calibri" w:hAnsi="Calibri" w:cs="Calibri"/>
          <w:sz w:val="24"/>
          <w:szCs w:val="24"/>
        </w:rPr>
        <w:t xml:space="preserve">Each of the classes will begin work on new topics and in the final week we will be having a ‘Science Week’. </w:t>
      </w:r>
    </w:p>
    <w:p w14:paraId="3FDF5A0C" w14:textId="77777777" w:rsidR="00BB129D" w:rsidRDefault="00BB129D" w:rsidP="462A87D7">
      <w:pPr>
        <w:ind w:right="708"/>
        <w:rPr>
          <w:rFonts w:ascii="Calibri" w:hAnsi="Calibri" w:cs="Calibri"/>
          <w:sz w:val="24"/>
          <w:szCs w:val="24"/>
        </w:rPr>
      </w:pPr>
    </w:p>
    <w:p w14:paraId="60966F26" w14:textId="0476A031" w:rsidR="00E071D7" w:rsidRPr="0011358B" w:rsidRDefault="00E071D7" w:rsidP="5C395662">
      <w:pPr>
        <w:ind w:right="708"/>
        <w:rPr>
          <w:rFonts w:ascii="Calibri" w:hAnsi="Calibri" w:cs="Calibri"/>
          <w:b/>
          <w:bCs/>
          <w:sz w:val="24"/>
          <w:szCs w:val="24"/>
        </w:rPr>
      </w:pPr>
      <w:r w:rsidRPr="0011358B">
        <w:rPr>
          <w:rFonts w:ascii="Calibri" w:hAnsi="Calibri" w:cs="Calibri"/>
          <w:b/>
          <w:bCs/>
          <w:sz w:val="24"/>
          <w:szCs w:val="24"/>
        </w:rPr>
        <w:t>Class Topics</w:t>
      </w:r>
    </w:p>
    <w:p w14:paraId="5FB83ACD" w14:textId="3F0CD0BD" w:rsidR="00E071D7" w:rsidRPr="0011358B" w:rsidRDefault="002936FC" w:rsidP="5C395662">
      <w:pPr>
        <w:ind w:right="708"/>
        <w:rPr>
          <w:rFonts w:ascii="Calibri" w:hAnsi="Calibri" w:cs="Calibri"/>
          <w:sz w:val="24"/>
          <w:szCs w:val="24"/>
        </w:rPr>
      </w:pPr>
      <w:r w:rsidRPr="0011358B">
        <w:rPr>
          <w:rFonts w:ascii="Calibri" w:hAnsi="Calibri" w:cs="Calibri"/>
          <w:sz w:val="24"/>
          <w:szCs w:val="24"/>
        </w:rPr>
        <w:t>It is always useful for you to know what the children’ topics are for this term</w:t>
      </w:r>
      <w:r w:rsidR="00F242EF" w:rsidRPr="0011358B">
        <w:rPr>
          <w:rFonts w:ascii="Calibri" w:hAnsi="Calibri" w:cs="Calibri"/>
          <w:sz w:val="24"/>
          <w:szCs w:val="24"/>
        </w:rPr>
        <w:t xml:space="preserve">. Below is each </w:t>
      </w:r>
      <w:r w:rsidR="00831B1A" w:rsidRPr="0011358B">
        <w:rPr>
          <w:rFonts w:ascii="Calibri" w:hAnsi="Calibri" w:cs="Calibri"/>
          <w:sz w:val="24"/>
          <w:szCs w:val="24"/>
        </w:rPr>
        <w:t>class’s</w:t>
      </w:r>
      <w:r w:rsidR="00F242EF" w:rsidRPr="0011358B">
        <w:rPr>
          <w:rFonts w:ascii="Calibri" w:hAnsi="Calibri" w:cs="Calibri"/>
          <w:sz w:val="24"/>
          <w:szCs w:val="24"/>
        </w:rPr>
        <w:t xml:space="preserve"> topic for the next </w:t>
      </w:r>
      <w:r w:rsidR="00663864" w:rsidRPr="0011358B">
        <w:rPr>
          <w:rFonts w:ascii="Calibri" w:hAnsi="Calibri" w:cs="Calibri"/>
          <w:sz w:val="24"/>
          <w:szCs w:val="24"/>
        </w:rPr>
        <w:t>t</w:t>
      </w:r>
      <w:r w:rsidR="00F242EF" w:rsidRPr="0011358B">
        <w:rPr>
          <w:rFonts w:ascii="Calibri" w:hAnsi="Calibri" w:cs="Calibri"/>
          <w:sz w:val="24"/>
          <w:szCs w:val="24"/>
        </w:rPr>
        <w:t>erm:</w:t>
      </w:r>
    </w:p>
    <w:p w14:paraId="24E1A22F" w14:textId="4B816ABD" w:rsidR="00F242EF" w:rsidRPr="0011358B" w:rsidRDefault="00F242EF" w:rsidP="5C395662">
      <w:pPr>
        <w:ind w:right="708"/>
        <w:rPr>
          <w:rFonts w:ascii="Calibri" w:hAnsi="Calibri" w:cs="Calibri"/>
          <w:sz w:val="24"/>
          <w:szCs w:val="24"/>
        </w:rPr>
      </w:pPr>
      <w:r w:rsidRPr="0011358B">
        <w:rPr>
          <w:rFonts w:ascii="Calibri" w:hAnsi="Calibri" w:cs="Calibri"/>
          <w:sz w:val="24"/>
          <w:szCs w:val="24"/>
        </w:rPr>
        <w:t xml:space="preserve">Class 1: </w:t>
      </w:r>
      <w:r w:rsidR="008760BE">
        <w:rPr>
          <w:rFonts w:ascii="Calibri" w:hAnsi="Calibri" w:cs="Calibri"/>
          <w:sz w:val="24"/>
          <w:szCs w:val="24"/>
        </w:rPr>
        <w:t>Great Fire of London</w:t>
      </w:r>
    </w:p>
    <w:p w14:paraId="5873C556" w14:textId="47DE081E" w:rsidR="00F242EF" w:rsidRPr="0011358B" w:rsidRDefault="00F242EF" w:rsidP="5C395662">
      <w:pPr>
        <w:ind w:right="708"/>
        <w:rPr>
          <w:rFonts w:ascii="Calibri" w:hAnsi="Calibri" w:cs="Calibri"/>
          <w:sz w:val="24"/>
          <w:szCs w:val="24"/>
        </w:rPr>
      </w:pPr>
      <w:r w:rsidRPr="0011358B">
        <w:rPr>
          <w:rFonts w:ascii="Calibri" w:hAnsi="Calibri" w:cs="Calibri"/>
          <w:sz w:val="24"/>
          <w:szCs w:val="24"/>
        </w:rPr>
        <w:t>Class 2:</w:t>
      </w:r>
      <w:r w:rsidR="00457856" w:rsidRPr="0011358B">
        <w:rPr>
          <w:rFonts w:ascii="Calibri" w:hAnsi="Calibri" w:cs="Calibri"/>
          <w:sz w:val="24"/>
          <w:szCs w:val="24"/>
        </w:rPr>
        <w:t xml:space="preserve"> </w:t>
      </w:r>
      <w:r w:rsidR="00D81247">
        <w:rPr>
          <w:rFonts w:ascii="Calibri" w:hAnsi="Calibri" w:cs="Calibri"/>
          <w:sz w:val="24"/>
          <w:szCs w:val="24"/>
        </w:rPr>
        <w:t xml:space="preserve">Home </w:t>
      </w:r>
      <w:r w:rsidR="00457856" w:rsidRPr="0011358B">
        <w:rPr>
          <w:rFonts w:ascii="Calibri" w:hAnsi="Calibri" w:cs="Calibri"/>
          <w:sz w:val="24"/>
          <w:szCs w:val="24"/>
        </w:rPr>
        <w:t>and Away</w:t>
      </w:r>
    </w:p>
    <w:p w14:paraId="30197CB2" w14:textId="0BC81211" w:rsidR="00D36C8D" w:rsidRPr="0011358B" w:rsidRDefault="00D36C8D" w:rsidP="5C395662">
      <w:pPr>
        <w:ind w:right="708"/>
        <w:rPr>
          <w:rFonts w:ascii="Calibri" w:hAnsi="Calibri" w:cs="Calibri"/>
          <w:sz w:val="24"/>
          <w:szCs w:val="24"/>
        </w:rPr>
      </w:pPr>
      <w:r w:rsidRPr="0011358B">
        <w:rPr>
          <w:rFonts w:ascii="Calibri" w:hAnsi="Calibri" w:cs="Calibri"/>
          <w:sz w:val="24"/>
          <w:szCs w:val="24"/>
        </w:rPr>
        <w:t>C</w:t>
      </w:r>
      <w:r w:rsidR="0011358B" w:rsidRPr="0011358B">
        <w:rPr>
          <w:rFonts w:ascii="Calibri" w:hAnsi="Calibri" w:cs="Calibri"/>
          <w:sz w:val="24"/>
          <w:szCs w:val="24"/>
        </w:rPr>
        <w:t xml:space="preserve">lass 3: </w:t>
      </w:r>
      <w:r w:rsidR="008760BE">
        <w:rPr>
          <w:rFonts w:ascii="Calibri" w:hAnsi="Calibri" w:cs="Calibri"/>
          <w:sz w:val="24"/>
          <w:szCs w:val="24"/>
        </w:rPr>
        <w:t>Under canopy</w:t>
      </w:r>
    </w:p>
    <w:p w14:paraId="102465D9" w14:textId="0F8E5751" w:rsidR="00D36C8D" w:rsidRPr="0011358B" w:rsidRDefault="00D36C8D" w:rsidP="5C395662">
      <w:pPr>
        <w:ind w:right="708"/>
        <w:rPr>
          <w:rFonts w:ascii="Calibri" w:hAnsi="Calibri" w:cs="Calibri"/>
          <w:sz w:val="24"/>
          <w:szCs w:val="24"/>
        </w:rPr>
      </w:pPr>
      <w:r w:rsidRPr="0011358B">
        <w:rPr>
          <w:rFonts w:ascii="Calibri" w:hAnsi="Calibri" w:cs="Calibri"/>
          <w:sz w:val="24"/>
          <w:szCs w:val="24"/>
        </w:rPr>
        <w:t xml:space="preserve">Class 4: </w:t>
      </w:r>
      <w:r w:rsidR="00E835D6">
        <w:rPr>
          <w:rFonts w:ascii="Calibri" w:hAnsi="Calibri" w:cs="Calibri"/>
          <w:sz w:val="24"/>
          <w:szCs w:val="24"/>
        </w:rPr>
        <w:t>Blue Planet</w:t>
      </w:r>
    </w:p>
    <w:p w14:paraId="67C262F3" w14:textId="2E08EDAB" w:rsidR="00D36C8D" w:rsidRPr="0011358B" w:rsidRDefault="00D36C8D" w:rsidP="5C395662">
      <w:pPr>
        <w:ind w:right="708"/>
        <w:rPr>
          <w:rFonts w:ascii="Calibri" w:hAnsi="Calibri" w:cs="Calibri"/>
          <w:sz w:val="24"/>
          <w:szCs w:val="24"/>
        </w:rPr>
      </w:pPr>
      <w:r w:rsidRPr="0011358B">
        <w:rPr>
          <w:rFonts w:ascii="Calibri" w:hAnsi="Calibri" w:cs="Calibri"/>
          <w:sz w:val="24"/>
          <w:szCs w:val="24"/>
        </w:rPr>
        <w:t xml:space="preserve">Class 5: </w:t>
      </w:r>
      <w:r w:rsidR="00E835D6">
        <w:rPr>
          <w:rFonts w:ascii="Calibri" w:hAnsi="Calibri" w:cs="Calibri"/>
          <w:sz w:val="24"/>
          <w:szCs w:val="24"/>
        </w:rPr>
        <w:t>Victorians</w:t>
      </w:r>
    </w:p>
    <w:p w14:paraId="4A4B7D13" w14:textId="3E9D6A7B" w:rsidR="00D36C8D" w:rsidRPr="0011358B" w:rsidRDefault="00D36C8D" w:rsidP="5C395662">
      <w:pPr>
        <w:ind w:right="708"/>
        <w:rPr>
          <w:rFonts w:ascii="Calibri" w:hAnsi="Calibri" w:cs="Calibri"/>
          <w:sz w:val="24"/>
          <w:szCs w:val="24"/>
        </w:rPr>
      </w:pPr>
      <w:r w:rsidRPr="0011358B">
        <w:rPr>
          <w:rFonts w:ascii="Calibri" w:hAnsi="Calibri" w:cs="Calibri"/>
          <w:sz w:val="24"/>
          <w:szCs w:val="24"/>
        </w:rPr>
        <w:t>Class 6: C</w:t>
      </w:r>
      <w:r w:rsidR="00E835D6">
        <w:rPr>
          <w:rFonts w:ascii="Calibri" w:hAnsi="Calibri" w:cs="Calibri"/>
          <w:sz w:val="24"/>
          <w:szCs w:val="24"/>
        </w:rPr>
        <w:t>hocolate</w:t>
      </w:r>
      <w:r w:rsidR="00680294">
        <w:rPr>
          <w:rFonts w:ascii="Calibri" w:hAnsi="Calibri" w:cs="Calibri"/>
          <w:sz w:val="24"/>
          <w:szCs w:val="24"/>
        </w:rPr>
        <w:t xml:space="preserve"> (Maya)</w:t>
      </w:r>
    </w:p>
    <w:p w14:paraId="4CC85F0F" w14:textId="77777777" w:rsidR="00DC55F3" w:rsidRPr="00167F63" w:rsidRDefault="00DC55F3" w:rsidP="5C395662">
      <w:pPr>
        <w:ind w:right="708"/>
        <w:rPr>
          <w:rFonts w:ascii="Calibri" w:hAnsi="Calibri" w:cs="Calibri"/>
          <w:b/>
          <w:bCs/>
          <w:color w:val="FF0000"/>
          <w:sz w:val="24"/>
          <w:szCs w:val="24"/>
        </w:rPr>
      </w:pPr>
    </w:p>
    <w:p w14:paraId="4447E94E" w14:textId="77777777" w:rsidR="00EF35CC" w:rsidRPr="00EF35CC" w:rsidRDefault="00EF35CC" w:rsidP="00EF35CC">
      <w:pPr>
        <w:ind w:right="708"/>
        <w:rPr>
          <w:rFonts w:asciiTheme="minorHAnsi" w:hAnsiTheme="minorHAnsi" w:cstheme="minorHAnsi"/>
          <w:sz w:val="24"/>
          <w:szCs w:val="24"/>
        </w:rPr>
      </w:pPr>
      <w:r w:rsidRPr="00EF35CC">
        <w:rPr>
          <w:rFonts w:asciiTheme="minorHAnsi" w:hAnsiTheme="minorHAnsi" w:cstheme="minorHAnsi"/>
          <w:b/>
          <w:bCs/>
          <w:sz w:val="24"/>
          <w:szCs w:val="24"/>
        </w:rPr>
        <w:t>School Day</w:t>
      </w:r>
      <w:r w:rsidRPr="00EF35CC">
        <w:rPr>
          <w:rFonts w:asciiTheme="minorHAnsi" w:hAnsiTheme="minorHAnsi" w:cstheme="minorHAnsi"/>
          <w:sz w:val="24"/>
          <w:szCs w:val="24"/>
        </w:rPr>
        <w:t> </w:t>
      </w:r>
    </w:p>
    <w:p w14:paraId="15CE382B" w14:textId="5F61FA0F" w:rsidR="00EF35CC" w:rsidRDefault="00EF35CC" w:rsidP="00EF35CC">
      <w:pPr>
        <w:ind w:right="708"/>
        <w:rPr>
          <w:rFonts w:asciiTheme="minorHAnsi" w:hAnsiTheme="minorHAnsi" w:cstheme="minorHAnsi"/>
          <w:sz w:val="24"/>
          <w:szCs w:val="24"/>
        </w:rPr>
      </w:pPr>
      <w:r w:rsidRPr="00EF35CC">
        <w:rPr>
          <w:rFonts w:asciiTheme="minorHAnsi" w:hAnsiTheme="minorHAnsi" w:cstheme="minorHAnsi"/>
          <w:sz w:val="24"/>
          <w:szCs w:val="24"/>
        </w:rPr>
        <w:t xml:space="preserve">This is just a reminder </w:t>
      </w:r>
      <w:r w:rsidR="00BD2C48">
        <w:rPr>
          <w:rFonts w:asciiTheme="minorHAnsi" w:hAnsiTheme="minorHAnsi" w:cstheme="minorHAnsi"/>
          <w:sz w:val="24"/>
          <w:szCs w:val="24"/>
        </w:rPr>
        <w:t>of</w:t>
      </w:r>
      <w:r w:rsidRPr="00EF35CC">
        <w:rPr>
          <w:rFonts w:asciiTheme="minorHAnsi" w:hAnsiTheme="minorHAnsi" w:cstheme="minorHAnsi"/>
          <w:sz w:val="24"/>
          <w:szCs w:val="24"/>
        </w:rPr>
        <w:t xml:space="preserve"> the school day</w:t>
      </w:r>
      <w:r w:rsidR="00247E1C">
        <w:rPr>
          <w:rFonts w:asciiTheme="minorHAnsi" w:hAnsiTheme="minorHAnsi" w:cstheme="minorHAnsi"/>
          <w:sz w:val="24"/>
          <w:szCs w:val="24"/>
        </w:rPr>
        <w:t>.</w:t>
      </w:r>
      <w:r w:rsidRPr="00EF35CC">
        <w:rPr>
          <w:rFonts w:asciiTheme="minorHAnsi" w:hAnsiTheme="minorHAnsi" w:cstheme="minorHAnsi"/>
          <w:sz w:val="24"/>
          <w:szCs w:val="24"/>
        </w:rPr>
        <w:t xml:space="preserve"> </w:t>
      </w:r>
    </w:p>
    <w:p w14:paraId="77850281"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KS1 &amp; KS2 Classes:</w:t>
      </w:r>
    </w:p>
    <w:p w14:paraId="44BDFE22"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  Start at 8:45 am (gate opens at 8:40 am).  </w:t>
      </w:r>
    </w:p>
    <w:p w14:paraId="47CB2E26" w14:textId="66A6B96A"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Please ensure children arrive on time so they are marked as present</w:t>
      </w:r>
      <w:r w:rsidR="00BF1AE0">
        <w:rPr>
          <w:rFonts w:asciiTheme="minorHAnsi" w:hAnsiTheme="minorHAnsi" w:cstheme="minorHAnsi"/>
          <w:sz w:val="24"/>
          <w:szCs w:val="24"/>
        </w:rPr>
        <w:t xml:space="preserve"> and there is also </w:t>
      </w:r>
      <w:r w:rsidR="009B42F0">
        <w:rPr>
          <w:rFonts w:asciiTheme="minorHAnsi" w:hAnsiTheme="minorHAnsi" w:cstheme="minorHAnsi"/>
          <w:sz w:val="24"/>
          <w:szCs w:val="24"/>
        </w:rPr>
        <w:t xml:space="preserve">early morning work set to </w:t>
      </w:r>
      <w:r w:rsidR="00E751F6">
        <w:rPr>
          <w:rFonts w:asciiTheme="minorHAnsi" w:hAnsiTheme="minorHAnsi" w:cstheme="minorHAnsi"/>
          <w:sz w:val="24"/>
          <w:szCs w:val="24"/>
        </w:rPr>
        <w:t>practice key maths and literacy skills</w:t>
      </w:r>
      <w:r w:rsidRPr="00247E1C">
        <w:rPr>
          <w:rFonts w:asciiTheme="minorHAnsi" w:hAnsiTheme="minorHAnsi" w:cstheme="minorHAnsi"/>
          <w:sz w:val="24"/>
          <w:szCs w:val="24"/>
        </w:rPr>
        <w:t>. If they arrive after the register closes, this will be recorded as late, which impacts their attendance record.</w:t>
      </w:r>
    </w:p>
    <w:p w14:paraId="58B652CD" w14:textId="77777777" w:rsidR="00247E1C" w:rsidRPr="00247E1C" w:rsidRDefault="00247E1C" w:rsidP="00247E1C">
      <w:pPr>
        <w:ind w:right="708"/>
        <w:rPr>
          <w:rFonts w:asciiTheme="minorHAnsi" w:hAnsiTheme="minorHAnsi" w:cstheme="minorHAnsi"/>
          <w:sz w:val="24"/>
          <w:szCs w:val="24"/>
        </w:rPr>
      </w:pPr>
    </w:p>
    <w:p w14:paraId="65936AFF"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Reception Class:</w:t>
      </w:r>
    </w:p>
    <w:p w14:paraId="637CA162"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  Starts at 9:00 am</w:t>
      </w:r>
    </w:p>
    <w:p w14:paraId="3F482A42"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  Lunch at 11:45 am</w:t>
      </w:r>
    </w:p>
    <w:p w14:paraId="4E89F0E7"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  Finish at 3:00 pm</w:t>
      </w:r>
    </w:p>
    <w:p w14:paraId="1CEBC056" w14:textId="77777777" w:rsidR="00247E1C" w:rsidRPr="00247E1C" w:rsidRDefault="00247E1C" w:rsidP="00247E1C">
      <w:pPr>
        <w:ind w:right="708"/>
        <w:rPr>
          <w:rFonts w:asciiTheme="minorHAnsi" w:hAnsiTheme="minorHAnsi" w:cstheme="minorHAnsi"/>
          <w:sz w:val="24"/>
          <w:szCs w:val="24"/>
        </w:rPr>
      </w:pPr>
    </w:p>
    <w:p w14:paraId="1B3E64BB"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Lunch Times:</w:t>
      </w:r>
    </w:p>
    <w:p w14:paraId="43AB2A55"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  - Reception: 11:45 am</w:t>
      </w:r>
    </w:p>
    <w:p w14:paraId="1883D4E6"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  - Years 1–4: 12:00 pm</w:t>
      </w:r>
    </w:p>
    <w:p w14:paraId="148B431D"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  - Years 5–6: 12:15 pm</w:t>
      </w:r>
    </w:p>
    <w:p w14:paraId="3D9A74EB" w14:textId="77777777" w:rsidR="00247E1C" w:rsidRPr="00247E1C" w:rsidRDefault="00247E1C" w:rsidP="00247E1C">
      <w:pPr>
        <w:ind w:right="708"/>
        <w:rPr>
          <w:rFonts w:asciiTheme="minorHAnsi" w:hAnsiTheme="minorHAnsi" w:cstheme="minorHAnsi"/>
          <w:sz w:val="24"/>
          <w:szCs w:val="24"/>
        </w:rPr>
      </w:pPr>
    </w:p>
    <w:p w14:paraId="1C51C2F6" w14:textId="77777777" w:rsidR="008B0D9C" w:rsidRDefault="008B0D9C" w:rsidP="00247E1C">
      <w:pPr>
        <w:ind w:right="708"/>
        <w:rPr>
          <w:rFonts w:asciiTheme="minorHAnsi" w:hAnsiTheme="minorHAnsi" w:cstheme="minorHAnsi"/>
          <w:sz w:val="24"/>
          <w:szCs w:val="24"/>
        </w:rPr>
      </w:pPr>
    </w:p>
    <w:p w14:paraId="69843CDA" w14:textId="4318751D"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lastRenderedPageBreak/>
        <w:t>Afternoon Lessons:</w:t>
      </w:r>
    </w:p>
    <w:p w14:paraId="111F5D1A"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  Begin at 1:00 pm (register retaken).</w:t>
      </w:r>
    </w:p>
    <w:p w14:paraId="7B43631E" w14:textId="77777777" w:rsidR="00247E1C" w:rsidRPr="00247E1C" w:rsidRDefault="00247E1C" w:rsidP="00247E1C">
      <w:pPr>
        <w:ind w:right="708"/>
        <w:rPr>
          <w:rFonts w:asciiTheme="minorHAnsi" w:hAnsiTheme="minorHAnsi" w:cstheme="minorHAnsi"/>
          <w:sz w:val="24"/>
          <w:szCs w:val="24"/>
        </w:rPr>
      </w:pPr>
    </w:p>
    <w:p w14:paraId="633E6A56" w14:textId="77777777" w:rsidR="00247E1C" w:rsidRPr="00247E1C" w:rsidRDefault="00247E1C" w:rsidP="00247E1C">
      <w:pPr>
        <w:ind w:right="708"/>
        <w:rPr>
          <w:rFonts w:asciiTheme="minorHAnsi" w:hAnsiTheme="minorHAnsi" w:cstheme="minorHAnsi"/>
          <w:sz w:val="24"/>
          <w:szCs w:val="24"/>
        </w:rPr>
      </w:pPr>
      <w:r w:rsidRPr="00247E1C">
        <w:rPr>
          <w:rFonts w:asciiTheme="minorHAnsi" w:hAnsiTheme="minorHAnsi" w:cstheme="minorHAnsi"/>
          <w:sz w:val="24"/>
          <w:szCs w:val="24"/>
        </w:rPr>
        <w:t>Assemblies:</w:t>
      </w:r>
    </w:p>
    <w:p w14:paraId="6C824992" w14:textId="61A21D1C" w:rsidR="00247E1C" w:rsidRPr="00363D82" w:rsidRDefault="00247E1C" w:rsidP="00363D82">
      <w:pPr>
        <w:pStyle w:val="ListParagraph"/>
        <w:numPr>
          <w:ilvl w:val="0"/>
          <w:numId w:val="3"/>
        </w:numPr>
        <w:ind w:right="708"/>
        <w:rPr>
          <w:rFonts w:asciiTheme="minorHAnsi" w:hAnsiTheme="minorHAnsi" w:cstheme="minorHAnsi"/>
          <w:sz w:val="24"/>
          <w:szCs w:val="24"/>
        </w:rPr>
      </w:pPr>
      <w:r w:rsidRPr="00363D82">
        <w:rPr>
          <w:rFonts w:asciiTheme="minorHAnsi" w:hAnsiTheme="minorHAnsi" w:cstheme="minorHAnsi"/>
          <w:sz w:val="24"/>
          <w:szCs w:val="24"/>
        </w:rPr>
        <w:t>Tuesday, Wednesday &amp; Thursday</w:t>
      </w:r>
      <w:r w:rsidR="008B0D9C" w:rsidRPr="00363D82">
        <w:rPr>
          <w:rFonts w:asciiTheme="minorHAnsi" w:hAnsiTheme="minorHAnsi" w:cstheme="minorHAnsi"/>
          <w:sz w:val="24"/>
          <w:szCs w:val="24"/>
        </w:rPr>
        <w:t xml:space="preserve"> a</w:t>
      </w:r>
      <w:r w:rsidRPr="00363D82">
        <w:rPr>
          <w:rFonts w:asciiTheme="minorHAnsi" w:hAnsiTheme="minorHAnsi" w:cstheme="minorHAnsi"/>
          <w:sz w:val="24"/>
          <w:szCs w:val="24"/>
        </w:rPr>
        <w:t>ssemblies now take place  after lunch.</w:t>
      </w:r>
    </w:p>
    <w:p w14:paraId="5D4D4832" w14:textId="528D5809" w:rsidR="00247E1C" w:rsidRPr="009D0954" w:rsidRDefault="00247E1C" w:rsidP="009D0954">
      <w:pPr>
        <w:pStyle w:val="ListParagraph"/>
        <w:numPr>
          <w:ilvl w:val="0"/>
          <w:numId w:val="3"/>
        </w:numPr>
        <w:ind w:right="708"/>
        <w:rPr>
          <w:rFonts w:asciiTheme="minorHAnsi" w:hAnsiTheme="minorHAnsi" w:cstheme="minorHAnsi"/>
          <w:sz w:val="24"/>
          <w:szCs w:val="24"/>
        </w:rPr>
      </w:pPr>
      <w:r w:rsidRPr="009D0954">
        <w:rPr>
          <w:rFonts w:asciiTheme="minorHAnsi" w:hAnsiTheme="minorHAnsi" w:cstheme="minorHAnsi"/>
          <w:sz w:val="24"/>
          <w:szCs w:val="24"/>
        </w:rPr>
        <w:t>Monday and Friday assemblies will remain unchanged at 9:00am.</w:t>
      </w:r>
    </w:p>
    <w:p w14:paraId="0DE7A26B" w14:textId="77777777" w:rsidR="001B4694" w:rsidRDefault="001B4694" w:rsidP="00245F8F">
      <w:pPr>
        <w:ind w:right="708"/>
        <w:rPr>
          <w:rFonts w:ascii="Calibri" w:hAnsi="Calibri" w:cs="Calibri"/>
          <w:color w:val="FF0000"/>
          <w:sz w:val="24"/>
          <w:szCs w:val="24"/>
        </w:rPr>
      </w:pPr>
    </w:p>
    <w:p w14:paraId="17212F95" w14:textId="60F7A7B4" w:rsidR="009309F9" w:rsidRPr="009309F9" w:rsidRDefault="009309F9" w:rsidP="009309F9">
      <w:pPr>
        <w:ind w:right="708"/>
        <w:rPr>
          <w:rFonts w:ascii="Calibri" w:hAnsi="Calibri" w:cs="Calibri"/>
          <w:sz w:val="24"/>
          <w:szCs w:val="24"/>
        </w:rPr>
      </w:pPr>
      <w:r>
        <w:rPr>
          <w:rFonts w:ascii="Calibri" w:hAnsi="Calibri" w:cs="Calibri"/>
          <w:b/>
          <w:bCs/>
          <w:sz w:val="24"/>
          <w:szCs w:val="24"/>
        </w:rPr>
        <w:t xml:space="preserve">School </w:t>
      </w:r>
      <w:r w:rsidRPr="009309F9">
        <w:rPr>
          <w:rFonts w:ascii="Calibri" w:hAnsi="Calibri" w:cs="Calibri"/>
          <w:b/>
          <w:bCs/>
          <w:sz w:val="24"/>
          <w:szCs w:val="24"/>
        </w:rPr>
        <w:t>Uniform</w:t>
      </w:r>
      <w:r w:rsidRPr="009309F9">
        <w:rPr>
          <w:rFonts w:ascii="Calibri" w:hAnsi="Calibri" w:cs="Calibri"/>
          <w:sz w:val="24"/>
          <w:szCs w:val="24"/>
        </w:rPr>
        <w:t> </w:t>
      </w:r>
    </w:p>
    <w:p w14:paraId="6F2B2B3C" w14:textId="22E30D19" w:rsidR="009309F9" w:rsidRDefault="009309F9" w:rsidP="009309F9">
      <w:pPr>
        <w:ind w:right="708"/>
        <w:rPr>
          <w:rFonts w:ascii="Calibri" w:hAnsi="Calibri" w:cs="Calibri"/>
          <w:sz w:val="24"/>
          <w:szCs w:val="24"/>
        </w:rPr>
      </w:pPr>
      <w:r w:rsidRPr="009309F9">
        <w:rPr>
          <w:rFonts w:ascii="Calibri" w:hAnsi="Calibri" w:cs="Calibri"/>
          <w:sz w:val="24"/>
          <w:szCs w:val="24"/>
        </w:rPr>
        <w:t xml:space="preserve">As we start the new year, </w:t>
      </w:r>
      <w:r>
        <w:rPr>
          <w:rFonts w:ascii="Calibri" w:hAnsi="Calibri" w:cs="Calibri"/>
          <w:sz w:val="24"/>
          <w:szCs w:val="24"/>
        </w:rPr>
        <w:t xml:space="preserve">we like </w:t>
      </w:r>
      <w:r w:rsidRPr="009309F9">
        <w:rPr>
          <w:rFonts w:ascii="Calibri" w:hAnsi="Calibri" w:cs="Calibri"/>
          <w:sz w:val="24"/>
          <w:szCs w:val="24"/>
        </w:rPr>
        <w:t>to send out a reminder about the school’s uniform policy. Children should wear a white shirt or white / red polo shirt, grey / black trousers, shorts or skirt and a red jumper / cardigan or fleece. Clothing does not need to have the school logo on it. Children should wear black shoes or black trainers (with no different colours). For health and safety reasons, children are not allowed to wear any jewellery other than a watch or tiny stud earrings. Earrings cannot be worn during P.E lessons or swimming sessions and must be taken out by the child. Staff are not allowed to remove earrings at all. New guidance states that taping earrings does not provide adequate protection. </w:t>
      </w:r>
      <w:r w:rsidR="00EB716B">
        <w:rPr>
          <w:rFonts w:ascii="Calibri" w:hAnsi="Calibri" w:cs="Calibri"/>
          <w:sz w:val="24"/>
          <w:szCs w:val="24"/>
        </w:rPr>
        <w:t xml:space="preserve">For P.E children need </w:t>
      </w:r>
      <w:r w:rsidR="00321ADF">
        <w:rPr>
          <w:rFonts w:ascii="Calibri" w:hAnsi="Calibri" w:cs="Calibri"/>
          <w:sz w:val="24"/>
          <w:szCs w:val="24"/>
        </w:rPr>
        <w:t>to have black shorts and tracksuit bottoms</w:t>
      </w:r>
      <w:r w:rsidR="00457330">
        <w:rPr>
          <w:rFonts w:ascii="Calibri" w:hAnsi="Calibri" w:cs="Calibri"/>
          <w:sz w:val="24"/>
          <w:szCs w:val="24"/>
        </w:rPr>
        <w:t xml:space="preserve"> with a white t-shirt. </w:t>
      </w:r>
      <w:r w:rsidRPr="009309F9">
        <w:rPr>
          <w:rFonts w:ascii="Calibri" w:hAnsi="Calibri" w:cs="Calibri"/>
          <w:sz w:val="24"/>
          <w:szCs w:val="24"/>
        </w:rPr>
        <w:t xml:space="preserve">Children need to have shorts, t-shirt, tracksuit bottoms, trainers / plimsolls for P.E. If they consistently do not bring in their P.E clothes, we will provide them with clothing from </w:t>
      </w:r>
      <w:r w:rsidR="00211753">
        <w:rPr>
          <w:rFonts w:ascii="Calibri" w:hAnsi="Calibri" w:cs="Calibri"/>
          <w:sz w:val="24"/>
          <w:szCs w:val="24"/>
        </w:rPr>
        <w:t>our spare</w:t>
      </w:r>
      <w:r w:rsidR="00507DDE">
        <w:rPr>
          <w:rFonts w:ascii="Calibri" w:hAnsi="Calibri" w:cs="Calibri"/>
          <w:sz w:val="24"/>
          <w:szCs w:val="24"/>
        </w:rPr>
        <w:t xml:space="preserve"> uniform stock</w:t>
      </w:r>
      <w:r w:rsidRPr="009309F9">
        <w:rPr>
          <w:rFonts w:ascii="Calibri" w:hAnsi="Calibri" w:cs="Calibri"/>
          <w:sz w:val="24"/>
          <w:szCs w:val="24"/>
        </w:rPr>
        <w:t xml:space="preserve"> where possible. </w:t>
      </w:r>
      <w:r w:rsidR="00777EF2">
        <w:rPr>
          <w:rFonts w:ascii="Calibri" w:hAnsi="Calibri" w:cs="Calibri"/>
          <w:sz w:val="24"/>
          <w:szCs w:val="24"/>
        </w:rPr>
        <w:t xml:space="preserve">Don’t forget we have a collection of free items of school wear in the reception area at the front of the school. </w:t>
      </w:r>
      <w:r w:rsidR="005951F6">
        <w:rPr>
          <w:rFonts w:ascii="Calibri" w:hAnsi="Calibri" w:cs="Calibri"/>
          <w:sz w:val="24"/>
          <w:szCs w:val="24"/>
        </w:rPr>
        <w:t xml:space="preserve">Please can you remember to put your child’s name </w:t>
      </w:r>
      <w:r w:rsidR="00FC3AA4">
        <w:rPr>
          <w:rFonts w:ascii="Calibri" w:hAnsi="Calibri" w:cs="Calibri"/>
          <w:sz w:val="24"/>
          <w:szCs w:val="24"/>
        </w:rPr>
        <w:t xml:space="preserve">in all items as it is so much easier to return it to the right child when it is left lying around somewhere. </w:t>
      </w:r>
      <w:r w:rsidR="00750CF2">
        <w:rPr>
          <w:rFonts w:ascii="Calibri" w:hAnsi="Calibri" w:cs="Calibri"/>
          <w:sz w:val="24"/>
          <w:szCs w:val="24"/>
        </w:rPr>
        <w:t>Don’t forget lost property can also be found in the reception area.</w:t>
      </w:r>
    </w:p>
    <w:p w14:paraId="57933AEB" w14:textId="77777777" w:rsidR="004B0D5A" w:rsidRPr="00586692" w:rsidRDefault="004B0D5A" w:rsidP="009309F9">
      <w:pPr>
        <w:ind w:right="708"/>
        <w:rPr>
          <w:rFonts w:ascii="Calibri" w:hAnsi="Calibri" w:cs="Calibri"/>
          <w:b/>
          <w:bCs/>
          <w:sz w:val="24"/>
          <w:szCs w:val="24"/>
        </w:rPr>
      </w:pPr>
    </w:p>
    <w:p w14:paraId="57E62703" w14:textId="5C5B5726" w:rsidR="004B0D5A" w:rsidRPr="00586692" w:rsidRDefault="005558CA" w:rsidP="009309F9">
      <w:pPr>
        <w:ind w:right="708"/>
        <w:rPr>
          <w:rFonts w:ascii="Calibri" w:hAnsi="Calibri" w:cs="Calibri"/>
          <w:b/>
          <w:bCs/>
          <w:sz w:val="24"/>
          <w:szCs w:val="24"/>
        </w:rPr>
      </w:pPr>
      <w:r w:rsidRPr="00586692">
        <w:rPr>
          <w:rFonts w:ascii="Calibri" w:hAnsi="Calibri" w:cs="Calibri"/>
          <w:b/>
          <w:bCs/>
          <w:sz w:val="24"/>
          <w:szCs w:val="24"/>
        </w:rPr>
        <w:t>Building D</w:t>
      </w:r>
      <w:r w:rsidR="00586692" w:rsidRPr="00586692">
        <w:rPr>
          <w:rFonts w:ascii="Calibri" w:hAnsi="Calibri" w:cs="Calibri"/>
          <w:b/>
          <w:bCs/>
          <w:sz w:val="24"/>
          <w:szCs w:val="24"/>
        </w:rPr>
        <w:t>e</w:t>
      </w:r>
      <w:r w:rsidRPr="00586692">
        <w:rPr>
          <w:rFonts w:ascii="Calibri" w:hAnsi="Calibri" w:cs="Calibri"/>
          <w:b/>
          <w:bCs/>
          <w:sz w:val="24"/>
          <w:szCs w:val="24"/>
        </w:rPr>
        <w:t>velopment</w:t>
      </w:r>
      <w:r w:rsidR="00586692" w:rsidRPr="00586692">
        <w:rPr>
          <w:rFonts w:ascii="Calibri" w:hAnsi="Calibri" w:cs="Calibri"/>
          <w:b/>
          <w:bCs/>
          <w:sz w:val="24"/>
          <w:szCs w:val="24"/>
        </w:rPr>
        <w:t xml:space="preserve"> </w:t>
      </w:r>
    </w:p>
    <w:p w14:paraId="47E1B4CA" w14:textId="4EAFA9DB" w:rsidR="00CF7343" w:rsidRDefault="00CF7343" w:rsidP="005D0896">
      <w:pPr>
        <w:ind w:right="708"/>
        <w:rPr>
          <w:rFonts w:ascii="Calibri" w:hAnsi="Calibri" w:cs="Calibri"/>
          <w:sz w:val="24"/>
          <w:szCs w:val="24"/>
        </w:rPr>
      </w:pPr>
      <w:r>
        <w:rPr>
          <w:rFonts w:ascii="Calibri" w:hAnsi="Calibri" w:cs="Calibri"/>
          <w:sz w:val="24"/>
          <w:szCs w:val="24"/>
        </w:rPr>
        <w:t>As already mentioned, we will be starting work on the new KS2 classes. Here is a brief summary</w:t>
      </w:r>
      <w:r w:rsidR="00AC3404">
        <w:rPr>
          <w:rFonts w:ascii="Calibri" w:hAnsi="Calibri" w:cs="Calibri"/>
          <w:sz w:val="24"/>
          <w:szCs w:val="24"/>
        </w:rPr>
        <w:t>.</w:t>
      </w:r>
    </w:p>
    <w:p w14:paraId="1E4850EF" w14:textId="79122350" w:rsidR="005D0896" w:rsidRPr="005D0896" w:rsidRDefault="005D0896" w:rsidP="005D0896">
      <w:pPr>
        <w:ind w:right="708"/>
        <w:rPr>
          <w:rFonts w:ascii="Calibri" w:hAnsi="Calibri" w:cs="Calibri"/>
          <w:sz w:val="24"/>
          <w:szCs w:val="24"/>
        </w:rPr>
      </w:pPr>
      <w:r w:rsidRPr="005D0896">
        <w:rPr>
          <w:rFonts w:ascii="Calibri" w:hAnsi="Calibri" w:cs="Calibri"/>
          <w:sz w:val="24"/>
          <w:szCs w:val="24"/>
        </w:rPr>
        <w:t>Timeline: Work on new KS2 classrooms is expected to start late February or early March, depending on contractor appointments - we will provide an update when dates are confirmed.</w:t>
      </w:r>
    </w:p>
    <w:p w14:paraId="5755A5E8" w14:textId="77777777" w:rsidR="005D0896" w:rsidRPr="005D0896" w:rsidRDefault="005D0896" w:rsidP="005D0896">
      <w:pPr>
        <w:ind w:right="708"/>
        <w:rPr>
          <w:rFonts w:ascii="Calibri" w:hAnsi="Calibri" w:cs="Calibri"/>
          <w:sz w:val="24"/>
          <w:szCs w:val="24"/>
        </w:rPr>
      </w:pPr>
    </w:p>
    <w:p w14:paraId="0BCAA142" w14:textId="77777777" w:rsidR="005D0896" w:rsidRPr="005D0896" w:rsidRDefault="005D0896" w:rsidP="005D0896">
      <w:pPr>
        <w:ind w:right="708"/>
        <w:rPr>
          <w:rFonts w:ascii="Calibri" w:hAnsi="Calibri" w:cs="Calibri"/>
          <w:sz w:val="24"/>
          <w:szCs w:val="24"/>
        </w:rPr>
      </w:pPr>
      <w:r w:rsidRPr="005D0896">
        <w:rPr>
          <w:rFonts w:ascii="Calibri" w:hAnsi="Calibri" w:cs="Calibri"/>
          <w:sz w:val="24"/>
          <w:szCs w:val="24"/>
        </w:rPr>
        <w:t>New Building: Outdoor huts for Year 5 and 6 will be replaced with an L-shaped building on the same site, including classrooms, toilets, cloakrooms, and a shared space.</w:t>
      </w:r>
    </w:p>
    <w:p w14:paraId="77990AA2" w14:textId="77777777" w:rsidR="005D0896" w:rsidRPr="005D0896" w:rsidRDefault="005D0896" w:rsidP="005D0896">
      <w:pPr>
        <w:ind w:right="708"/>
        <w:rPr>
          <w:rFonts w:ascii="Calibri" w:hAnsi="Calibri" w:cs="Calibri"/>
          <w:sz w:val="24"/>
          <w:szCs w:val="24"/>
        </w:rPr>
      </w:pPr>
    </w:p>
    <w:p w14:paraId="4539E8C1" w14:textId="77777777" w:rsidR="005D0896" w:rsidRPr="005D0896" w:rsidRDefault="005D0896" w:rsidP="005D0896">
      <w:pPr>
        <w:ind w:right="708"/>
        <w:rPr>
          <w:rFonts w:ascii="Calibri" w:hAnsi="Calibri" w:cs="Calibri"/>
          <w:sz w:val="24"/>
          <w:szCs w:val="24"/>
        </w:rPr>
      </w:pPr>
      <w:r w:rsidRPr="005D0896">
        <w:rPr>
          <w:rFonts w:ascii="Calibri" w:hAnsi="Calibri" w:cs="Calibri"/>
          <w:sz w:val="24"/>
          <w:szCs w:val="24"/>
        </w:rPr>
        <w:t>Additional Space: A modular building will be added in the KS2 playground to provide extra teaching space during construction. This building will then remain on site to be used as an additional classroom.</w:t>
      </w:r>
    </w:p>
    <w:p w14:paraId="59A31059" w14:textId="77777777" w:rsidR="005D0896" w:rsidRPr="005D0896" w:rsidRDefault="005D0896" w:rsidP="005D0896">
      <w:pPr>
        <w:ind w:right="708"/>
        <w:rPr>
          <w:rFonts w:ascii="Calibri" w:hAnsi="Calibri" w:cs="Calibri"/>
          <w:sz w:val="24"/>
          <w:szCs w:val="24"/>
        </w:rPr>
      </w:pPr>
    </w:p>
    <w:p w14:paraId="5FB7172C" w14:textId="77777777" w:rsidR="005D0896" w:rsidRPr="005D0896" w:rsidRDefault="005D0896" w:rsidP="005D0896">
      <w:pPr>
        <w:ind w:right="708"/>
        <w:rPr>
          <w:rFonts w:ascii="Calibri" w:hAnsi="Calibri" w:cs="Calibri"/>
          <w:sz w:val="24"/>
          <w:szCs w:val="24"/>
        </w:rPr>
      </w:pPr>
      <w:r w:rsidRPr="005D0896">
        <w:rPr>
          <w:rFonts w:ascii="Calibri" w:hAnsi="Calibri" w:cs="Calibri"/>
          <w:sz w:val="24"/>
          <w:szCs w:val="24"/>
        </w:rPr>
        <w:t>Year 3 &amp; 4 Area: Classrooms will be enlarged by removing walls and reconfiguring corridors. Year 3 and Year 4 rooms will both double in size. Toilets will be refurbished.</w:t>
      </w:r>
    </w:p>
    <w:p w14:paraId="0E00E1F5" w14:textId="77777777" w:rsidR="005D0896" w:rsidRPr="005D0896" w:rsidRDefault="005D0896" w:rsidP="005D0896">
      <w:pPr>
        <w:ind w:right="708"/>
        <w:rPr>
          <w:rFonts w:ascii="Calibri" w:hAnsi="Calibri" w:cs="Calibri"/>
          <w:sz w:val="24"/>
          <w:szCs w:val="24"/>
        </w:rPr>
      </w:pPr>
    </w:p>
    <w:p w14:paraId="52E927DA" w14:textId="77777777" w:rsidR="005D0896" w:rsidRPr="005D0896" w:rsidRDefault="005D0896" w:rsidP="005D0896">
      <w:pPr>
        <w:ind w:right="708"/>
        <w:rPr>
          <w:rFonts w:ascii="Calibri" w:hAnsi="Calibri" w:cs="Calibri"/>
          <w:sz w:val="24"/>
          <w:szCs w:val="24"/>
        </w:rPr>
      </w:pPr>
      <w:r w:rsidRPr="005D0896">
        <w:rPr>
          <w:rFonts w:ascii="Calibri" w:hAnsi="Calibri" w:cs="Calibri"/>
          <w:sz w:val="24"/>
          <w:szCs w:val="24"/>
        </w:rPr>
        <w:t>Gruffland Development: We have repurposed the old storeroom building in the staff car park into an outdoor classroom, now fitted with new glass doors to create a bright and inviting space. Next, we plan to develop the surrounding area with an outdoor storytelling and reading zone, a library, and a storytelling circle.</w:t>
      </w:r>
    </w:p>
    <w:p w14:paraId="5A43AB43" w14:textId="77777777" w:rsidR="00666D5A" w:rsidRDefault="00666D5A" w:rsidP="5C395662">
      <w:pPr>
        <w:ind w:right="708"/>
        <w:rPr>
          <w:rFonts w:ascii="Calibri" w:hAnsi="Calibri" w:cs="Calibri"/>
          <w:b/>
          <w:bCs/>
          <w:color w:val="FF0000"/>
          <w:sz w:val="24"/>
          <w:szCs w:val="24"/>
        </w:rPr>
      </w:pPr>
    </w:p>
    <w:p w14:paraId="67A9A18E" w14:textId="77777777" w:rsidR="00AC3404" w:rsidRPr="00167F63" w:rsidRDefault="00AC3404" w:rsidP="00AC3404">
      <w:pPr>
        <w:rPr>
          <w:rFonts w:ascii="Calibri" w:hAnsi="Calibri" w:cs="Calibri"/>
          <w:i/>
          <w:sz w:val="24"/>
        </w:rPr>
      </w:pPr>
      <w:r w:rsidRPr="00167F63">
        <w:rPr>
          <w:rFonts w:ascii="Calibri" w:hAnsi="Calibri" w:cs="Calibri"/>
          <w:sz w:val="24"/>
          <w:szCs w:val="24"/>
        </w:rPr>
        <w:t>Yours sincerely,</w:t>
      </w:r>
    </w:p>
    <w:p w14:paraId="71A7C2D6" w14:textId="77777777" w:rsidR="00AC3404" w:rsidRPr="00167F63" w:rsidRDefault="00AC3404" w:rsidP="00AC3404">
      <w:pPr>
        <w:tabs>
          <w:tab w:val="right" w:pos="7920"/>
        </w:tabs>
        <w:rPr>
          <w:rFonts w:ascii="Calibri" w:hAnsi="Calibri" w:cs="Calibri"/>
          <w:sz w:val="24"/>
          <w:szCs w:val="24"/>
        </w:rPr>
      </w:pPr>
    </w:p>
    <w:p w14:paraId="4BEA8E6B" w14:textId="77777777" w:rsidR="00AC3404" w:rsidRPr="00167F63" w:rsidRDefault="00AC3404" w:rsidP="00AC3404">
      <w:pPr>
        <w:tabs>
          <w:tab w:val="right" w:pos="7920"/>
        </w:tabs>
        <w:rPr>
          <w:rFonts w:ascii="Calibri" w:hAnsi="Calibri" w:cs="Calibri"/>
          <w:sz w:val="24"/>
          <w:szCs w:val="24"/>
        </w:rPr>
      </w:pPr>
      <w:r w:rsidRPr="00167F63">
        <w:rPr>
          <w:rFonts w:ascii="Calibri" w:hAnsi="Calibri" w:cs="Calibri"/>
          <w:sz w:val="24"/>
          <w:szCs w:val="24"/>
        </w:rPr>
        <w:t>Tineke van der Ploeg</w:t>
      </w:r>
    </w:p>
    <w:p w14:paraId="41C61893" w14:textId="77777777" w:rsidR="00AC3404" w:rsidRDefault="00AC3404" w:rsidP="5C395662">
      <w:pPr>
        <w:ind w:right="708"/>
        <w:rPr>
          <w:rFonts w:ascii="Calibri" w:hAnsi="Calibri" w:cs="Calibri"/>
          <w:b/>
          <w:bCs/>
          <w:color w:val="FF0000"/>
          <w:sz w:val="24"/>
          <w:szCs w:val="24"/>
        </w:rPr>
      </w:pPr>
    </w:p>
    <w:p w14:paraId="74EFBE45" w14:textId="77777777" w:rsidR="00AC3404" w:rsidRDefault="00AC3404" w:rsidP="5C395662">
      <w:pPr>
        <w:ind w:right="708"/>
        <w:rPr>
          <w:rFonts w:ascii="Calibri" w:hAnsi="Calibri" w:cs="Calibri"/>
          <w:b/>
          <w:bCs/>
          <w:color w:val="FF0000"/>
          <w:sz w:val="24"/>
          <w:szCs w:val="24"/>
        </w:rPr>
      </w:pPr>
    </w:p>
    <w:p w14:paraId="7B1ABEE7" w14:textId="77777777" w:rsidR="00AC3404" w:rsidRDefault="00AC3404" w:rsidP="5C395662">
      <w:pPr>
        <w:ind w:right="708"/>
        <w:rPr>
          <w:rFonts w:ascii="Calibri" w:hAnsi="Calibri" w:cs="Calibri"/>
          <w:b/>
          <w:bCs/>
          <w:color w:val="FF0000"/>
          <w:sz w:val="24"/>
          <w:szCs w:val="24"/>
        </w:rPr>
      </w:pPr>
    </w:p>
    <w:p w14:paraId="34EBECE0" w14:textId="77777777" w:rsidR="00AC3404" w:rsidRDefault="00AC3404" w:rsidP="5C395662">
      <w:pPr>
        <w:ind w:right="708"/>
        <w:rPr>
          <w:rFonts w:ascii="Calibri" w:hAnsi="Calibri" w:cs="Calibri"/>
          <w:b/>
          <w:bCs/>
          <w:color w:val="FF0000"/>
          <w:sz w:val="24"/>
          <w:szCs w:val="24"/>
        </w:rPr>
      </w:pPr>
    </w:p>
    <w:p w14:paraId="2AFEF52A" w14:textId="77777777" w:rsidR="00AC3404" w:rsidRPr="00167F63" w:rsidRDefault="00AC3404" w:rsidP="5C395662">
      <w:pPr>
        <w:ind w:right="708"/>
        <w:rPr>
          <w:rFonts w:ascii="Calibri" w:hAnsi="Calibri" w:cs="Calibri"/>
          <w:b/>
          <w:bCs/>
          <w:color w:val="FF0000"/>
          <w:sz w:val="24"/>
          <w:szCs w:val="24"/>
        </w:rPr>
      </w:pPr>
    </w:p>
    <w:p w14:paraId="44EAFD9C" w14:textId="77777777" w:rsidR="002A3D51" w:rsidRPr="00167F63" w:rsidRDefault="002A3D51" w:rsidP="00245F8F">
      <w:pPr>
        <w:ind w:right="708"/>
        <w:rPr>
          <w:rFonts w:ascii="Calibri" w:hAnsi="Calibri" w:cs="Calibri"/>
          <w:color w:val="FF0000"/>
          <w:sz w:val="24"/>
          <w:szCs w:val="24"/>
        </w:rPr>
      </w:pPr>
    </w:p>
    <w:p w14:paraId="6BC68154" w14:textId="040F8AC2" w:rsidR="00167F63" w:rsidRPr="00D34353" w:rsidRDefault="00167F63" w:rsidP="00167F63">
      <w:pPr>
        <w:ind w:right="18"/>
        <w:rPr>
          <w:rFonts w:ascii="Calibri" w:hAnsi="Calibri" w:cs="Calibri"/>
          <w:b/>
          <w:sz w:val="24"/>
          <w:szCs w:val="24"/>
        </w:rPr>
      </w:pPr>
      <w:r w:rsidRPr="00D34353">
        <w:rPr>
          <w:rFonts w:ascii="Calibri" w:hAnsi="Calibri" w:cs="Calibri"/>
          <w:b/>
          <w:sz w:val="24"/>
          <w:szCs w:val="24"/>
        </w:rPr>
        <w:lastRenderedPageBreak/>
        <w:t>Diary Dates</w:t>
      </w:r>
      <w:r>
        <w:rPr>
          <w:rFonts w:ascii="Calibri" w:hAnsi="Calibri" w:cs="Calibri"/>
          <w:b/>
          <w:sz w:val="24"/>
          <w:szCs w:val="24"/>
        </w:rPr>
        <w:t xml:space="preserve">: </w:t>
      </w:r>
      <w:r w:rsidR="00DB6E94">
        <w:rPr>
          <w:rFonts w:ascii="Calibri" w:hAnsi="Calibri" w:cs="Calibri"/>
          <w:sz w:val="24"/>
          <w:szCs w:val="24"/>
        </w:rPr>
        <w:t>Here is a reminder of key events for the rest of the year.</w:t>
      </w:r>
    </w:p>
    <w:p w14:paraId="395C5CB7" w14:textId="77777777" w:rsidR="00167F63" w:rsidRPr="008349F1" w:rsidRDefault="00167F63" w:rsidP="00167F63">
      <w:pPr>
        <w:ind w:right="18"/>
        <w:rPr>
          <w:rFonts w:ascii="Calibri" w:hAnsi="Calibri" w:cs="Calibri"/>
          <w:b/>
          <w:color w:val="FF0000"/>
          <w:sz w:val="12"/>
          <w:szCs w:val="24"/>
        </w:rPr>
      </w:pPr>
    </w:p>
    <w:p w14:paraId="733E3630" w14:textId="77777777" w:rsidR="00167F63" w:rsidRDefault="00167F63" w:rsidP="00167F63">
      <w:pPr>
        <w:ind w:right="18"/>
        <w:rPr>
          <w:rFonts w:ascii="Calibri" w:hAnsi="Calibri" w:cs="Calibri"/>
          <w:sz w:val="24"/>
          <w:szCs w:val="24"/>
        </w:rPr>
      </w:pPr>
      <w:r>
        <w:rPr>
          <w:rFonts w:ascii="Calibri" w:hAnsi="Calibri" w:cs="Calibri"/>
          <w:b/>
          <w:bCs/>
          <w:sz w:val="24"/>
          <w:szCs w:val="24"/>
          <w:u w:val="single"/>
        </w:rPr>
        <w:t>Term 3</w:t>
      </w:r>
    </w:p>
    <w:p w14:paraId="1E24DDE3" w14:textId="77777777" w:rsidR="00C44690" w:rsidRPr="000A1577" w:rsidRDefault="00C44690" w:rsidP="00167F63">
      <w:pPr>
        <w:ind w:right="18"/>
        <w:rPr>
          <w:rFonts w:ascii="Calibri" w:hAnsi="Calibri" w:cs="Calibri"/>
          <w:sz w:val="24"/>
          <w:szCs w:val="24"/>
        </w:rPr>
      </w:pPr>
      <w:r w:rsidRPr="000A1577">
        <w:rPr>
          <w:rFonts w:ascii="Calibri" w:hAnsi="Calibri" w:cs="Calibri"/>
          <w:sz w:val="24"/>
          <w:szCs w:val="24"/>
        </w:rPr>
        <w:t>Monday 5</w:t>
      </w:r>
      <w:r w:rsidRPr="000A1577">
        <w:rPr>
          <w:rFonts w:ascii="Calibri" w:hAnsi="Calibri" w:cs="Calibri"/>
          <w:sz w:val="24"/>
          <w:szCs w:val="24"/>
          <w:vertAlign w:val="superscript"/>
        </w:rPr>
        <w:t>th</w:t>
      </w:r>
      <w:r w:rsidRPr="000A1577">
        <w:rPr>
          <w:rFonts w:ascii="Calibri" w:hAnsi="Calibri" w:cs="Calibri"/>
          <w:sz w:val="24"/>
          <w:szCs w:val="24"/>
        </w:rPr>
        <w:t xml:space="preserve"> January: School closed for INSET day</w:t>
      </w:r>
    </w:p>
    <w:p w14:paraId="34B1CFC1" w14:textId="07611D44" w:rsidR="00167F63" w:rsidRPr="000A1577" w:rsidRDefault="00167F63" w:rsidP="00167F63">
      <w:pPr>
        <w:ind w:right="18"/>
        <w:rPr>
          <w:rFonts w:ascii="Calibri" w:hAnsi="Calibri" w:cs="Calibri"/>
          <w:sz w:val="24"/>
          <w:szCs w:val="24"/>
        </w:rPr>
      </w:pPr>
      <w:r w:rsidRPr="000A1577">
        <w:rPr>
          <w:rFonts w:ascii="Calibri" w:hAnsi="Calibri" w:cs="Calibri"/>
          <w:sz w:val="24"/>
          <w:szCs w:val="24"/>
        </w:rPr>
        <w:t>Tuesday 6</w:t>
      </w:r>
      <w:r w:rsidRPr="000A1577">
        <w:rPr>
          <w:rFonts w:ascii="Calibri" w:hAnsi="Calibri" w:cs="Calibri"/>
          <w:sz w:val="24"/>
          <w:szCs w:val="24"/>
          <w:vertAlign w:val="superscript"/>
        </w:rPr>
        <w:t>th</w:t>
      </w:r>
      <w:r w:rsidRPr="000A1577">
        <w:rPr>
          <w:rFonts w:ascii="Calibri" w:hAnsi="Calibri" w:cs="Calibri"/>
          <w:sz w:val="24"/>
          <w:szCs w:val="24"/>
        </w:rPr>
        <w:t xml:space="preserve"> January: Children return to school</w:t>
      </w:r>
    </w:p>
    <w:p w14:paraId="33AC7E57" w14:textId="1A87EDFA" w:rsidR="00C44690" w:rsidRPr="000A1577" w:rsidRDefault="00C44690" w:rsidP="00167F63">
      <w:pPr>
        <w:ind w:right="18"/>
        <w:rPr>
          <w:rFonts w:ascii="Calibri" w:hAnsi="Calibri" w:cs="Calibri"/>
          <w:sz w:val="24"/>
          <w:szCs w:val="24"/>
        </w:rPr>
      </w:pPr>
      <w:r w:rsidRPr="000A1577">
        <w:rPr>
          <w:rFonts w:ascii="Calibri" w:hAnsi="Calibri" w:cs="Calibri"/>
          <w:sz w:val="24"/>
          <w:szCs w:val="24"/>
        </w:rPr>
        <w:t>Thursday 8</w:t>
      </w:r>
      <w:r w:rsidRPr="000A1577">
        <w:rPr>
          <w:rFonts w:ascii="Calibri" w:hAnsi="Calibri" w:cs="Calibri"/>
          <w:sz w:val="24"/>
          <w:szCs w:val="24"/>
          <w:vertAlign w:val="superscript"/>
        </w:rPr>
        <w:t>th</w:t>
      </w:r>
      <w:r w:rsidRPr="000A1577">
        <w:rPr>
          <w:rFonts w:ascii="Calibri" w:hAnsi="Calibri" w:cs="Calibri"/>
          <w:sz w:val="24"/>
          <w:szCs w:val="24"/>
        </w:rPr>
        <w:t xml:space="preserve"> January: Year </w:t>
      </w:r>
      <w:r w:rsidR="00F106E2">
        <w:rPr>
          <w:rFonts w:ascii="Calibri" w:hAnsi="Calibri" w:cs="Calibri"/>
          <w:sz w:val="24"/>
          <w:szCs w:val="24"/>
        </w:rPr>
        <w:t>5</w:t>
      </w:r>
      <w:r w:rsidRPr="000A1577">
        <w:rPr>
          <w:rFonts w:ascii="Calibri" w:hAnsi="Calibri" w:cs="Calibri"/>
          <w:sz w:val="24"/>
          <w:szCs w:val="24"/>
        </w:rPr>
        <w:t xml:space="preserve"> Victorian Workshop</w:t>
      </w:r>
    </w:p>
    <w:p w14:paraId="247BE82C" w14:textId="140E72A3" w:rsidR="00167F63" w:rsidRDefault="00167F63" w:rsidP="00167F63">
      <w:pPr>
        <w:ind w:right="18"/>
        <w:rPr>
          <w:rFonts w:ascii="Calibri" w:hAnsi="Calibri" w:cs="Calibri"/>
          <w:sz w:val="24"/>
          <w:szCs w:val="24"/>
        </w:rPr>
      </w:pPr>
      <w:r w:rsidRPr="000A1577">
        <w:rPr>
          <w:rFonts w:ascii="Calibri" w:hAnsi="Calibri" w:cs="Calibri"/>
          <w:sz w:val="24"/>
          <w:szCs w:val="24"/>
        </w:rPr>
        <w:t>Monday 12</w:t>
      </w:r>
      <w:r w:rsidRPr="000A1577">
        <w:rPr>
          <w:rFonts w:ascii="Calibri" w:hAnsi="Calibri" w:cs="Calibri"/>
          <w:sz w:val="24"/>
          <w:szCs w:val="24"/>
          <w:vertAlign w:val="superscript"/>
        </w:rPr>
        <w:t>th</w:t>
      </w:r>
      <w:r w:rsidRPr="000A1577">
        <w:rPr>
          <w:rFonts w:ascii="Calibri" w:hAnsi="Calibri" w:cs="Calibri"/>
          <w:sz w:val="24"/>
          <w:szCs w:val="24"/>
        </w:rPr>
        <w:t xml:space="preserve"> January to Friday 16</w:t>
      </w:r>
      <w:r w:rsidRPr="000A1577">
        <w:rPr>
          <w:rFonts w:ascii="Calibri" w:hAnsi="Calibri" w:cs="Calibri"/>
          <w:sz w:val="24"/>
          <w:szCs w:val="24"/>
          <w:vertAlign w:val="superscript"/>
        </w:rPr>
        <w:t>th</w:t>
      </w:r>
      <w:r w:rsidRPr="000A1577">
        <w:rPr>
          <w:rFonts w:ascii="Calibri" w:hAnsi="Calibri" w:cs="Calibri"/>
          <w:sz w:val="24"/>
          <w:szCs w:val="24"/>
        </w:rPr>
        <w:t xml:space="preserve"> January: Assessment week (children will complete midyear assessments)</w:t>
      </w:r>
    </w:p>
    <w:p w14:paraId="7CF91422" w14:textId="1CDBC93F" w:rsidR="00D93973" w:rsidRDefault="00D93973" w:rsidP="00167F63">
      <w:pPr>
        <w:ind w:right="18"/>
        <w:rPr>
          <w:rFonts w:ascii="Calibri" w:hAnsi="Calibri" w:cs="Calibri"/>
          <w:sz w:val="24"/>
          <w:szCs w:val="24"/>
        </w:rPr>
      </w:pPr>
      <w:r>
        <w:rPr>
          <w:rFonts w:ascii="Calibri" w:hAnsi="Calibri" w:cs="Calibri"/>
          <w:sz w:val="24"/>
          <w:szCs w:val="24"/>
        </w:rPr>
        <w:t>Tuesday 13</w:t>
      </w:r>
      <w:r w:rsidRPr="00D93973">
        <w:rPr>
          <w:rFonts w:ascii="Calibri" w:hAnsi="Calibri" w:cs="Calibri"/>
          <w:sz w:val="24"/>
          <w:szCs w:val="24"/>
          <w:vertAlign w:val="superscript"/>
        </w:rPr>
        <w:t>th</w:t>
      </w:r>
      <w:r>
        <w:rPr>
          <w:rFonts w:ascii="Calibri" w:hAnsi="Calibri" w:cs="Calibri"/>
          <w:sz w:val="24"/>
          <w:szCs w:val="24"/>
        </w:rPr>
        <w:t xml:space="preserve"> January: 7pm MLSA AGM</w:t>
      </w:r>
      <w:r w:rsidR="006854CF">
        <w:rPr>
          <w:rFonts w:ascii="Calibri" w:hAnsi="Calibri" w:cs="Calibri"/>
          <w:sz w:val="24"/>
          <w:szCs w:val="24"/>
        </w:rPr>
        <w:t xml:space="preserve"> at the Crown</w:t>
      </w:r>
    </w:p>
    <w:p w14:paraId="49EC508D" w14:textId="20FD84F1" w:rsidR="00451DCC" w:rsidRPr="000A1577" w:rsidRDefault="00451DCC" w:rsidP="00167F63">
      <w:pPr>
        <w:ind w:right="18"/>
        <w:rPr>
          <w:rFonts w:ascii="Calibri" w:hAnsi="Calibri" w:cs="Calibri"/>
          <w:sz w:val="24"/>
          <w:szCs w:val="24"/>
        </w:rPr>
      </w:pPr>
      <w:r>
        <w:rPr>
          <w:rFonts w:ascii="Calibri" w:hAnsi="Calibri" w:cs="Calibri"/>
          <w:sz w:val="24"/>
          <w:szCs w:val="24"/>
        </w:rPr>
        <w:t>Thursday 22</w:t>
      </w:r>
      <w:r w:rsidRPr="00451DCC">
        <w:rPr>
          <w:rFonts w:ascii="Calibri" w:hAnsi="Calibri" w:cs="Calibri"/>
          <w:sz w:val="24"/>
          <w:szCs w:val="24"/>
          <w:vertAlign w:val="superscript"/>
        </w:rPr>
        <w:t>nd</w:t>
      </w:r>
      <w:r>
        <w:rPr>
          <w:rFonts w:ascii="Calibri" w:hAnsi="Calibri" w:cs="Calibri"/>
          <w:sz w:val="24"/>
          <w:szCs w:val="24"/>
        </w:rPr>
        <w:t xml:space="preserve"> January: 6pm Kilvrough parent meeting</w:t>
      </w:r>
    </w:p>
    <w:p w14:paraId="09508B72" w14:textId="2DF69DE0" w:rsidR="00C44690" w:rsidRDefault="004D62CF" w:rsidP="00167F63">
      <w:pPr>
        <w:ind w:right="18"/>
        <w:rPr>
          <w:rFonts w:ascii="Calibri" w:hAnsi="Calibri" w:cs="Calibri"/>
          <w:sz w:val="24"/>
          <w:szCs w:val="24"/>
        </w:rPr>
      </w:pPr>
      <w:r>
        <w:rPr>
          <w:rFonts w:ascii="Calibri" w:hAnsi="Calibri" w:cs="Calibri"/>
          <w:sz w:val="24"/>
          <w:szCs w:val="24"/>
        </w:rPr>
        <w:t>Wednes</w:t>
      </w:r>
      <w:r w:rsidR="00C44690" w:rsidRPr="000A1577">
        <w:rPr>
          <w:rFonts w:ascii="Calibri" w:hAnsi="Calibri" w:cs="Calibri"/>
          <w:sz w:val="24"/>
          <w:szCs w:val="24"/>
        </w:rPr>
        <w:t>day 28</w:t>
      </w:r>
      <w:r w:rsidR="00C44690" w:rsidRPr="000A1577">
        <w:rPr>
          <w:rFonts w:ascii="Calibri" w:hAnsi="Calibri" w:cs="Calibri"/>
          <w:sz w:val="24"/>
          <w:szCs w:val="24"/>
          <w:vertAlign w:val="superscript"/>
        </w:rPr>
        <w:t>th</w:t>
      </w:r>
      <w:r w:rsidR="00C44690" w:rsidRPr="000A1577">
        <w:rPr>
          <w:rFonts w:ascii="Calibri" w:hAnsi="Calibri" w:cs="Calibri"/>
          <w:sz w:val="24"/>
          <w:szCs w:val="24"/>
        </w:rPr>
        <w:t xml:space="preserve"> January: Year 1 &amp; Year 3 visit from P.C Ben</w:t>
      </w:r>
    </w:p>
    <w:p w14:paraId="2A3BB535" w14:textId="2E4CA2DA" w:rsidR="004D62CF" w:rsidRPr="000A1577" w:rsidRDefault="004D62CF" w:rsidP="00167F63">
      <w:pPr>
        <w:ind w:right="18"/>
        <w:rPr>
          <w:rFonts w:ascii="Calibri" w:hAnsi="Calibri" w:cs="Calibri"/>
          <w:sz w:val="24"/>
          <w:szCs w:val="24"/>
        </w:rPr>
      </w:pPr>
      <w:r>
        <w:rPr>
          <w:rFonts w:ascii="Calibri" w:hAnsi="Calibri" w:cs="Calibri"/>
          <w:sz w:val="24"/>
          <w:szCs w:val="24"/>
        </w:rPr>
        <w:t>Wednesday 28</w:t>
      </w:r>
      <w:r w:rsidRPr="004D62CF">
        <w:rPr>
          <w:rFonts w:ascii="Calibri" w:hAnsi="Calibri" w:cs="Calibri"/>
          <w:sz w:val="24"/>
          <w:szCs w:val="24"/>
          <w:vertAlign w:val="superscript"/>
        </w:rPr>
        <w:t>th</w:t>
      </w:r>
      <w:r>
        <w:rPr>
          <w:rFonts w:ascii="Calibri" w:hAnsi="Calibri" w:cs="Calibri"/>
          <w:sz w:val="24"/>
          <w:szCs w:val="24"/>
        </w:rPr>
        <w:t xml:space="preserve"> January: </w:t>
      </w:r>
      <w:r w:rsidR="00E00C45">
        <w:rPr>
          <w:rFonts w:ascii="Calibri" w:hAnsi="Calibri" w:cs="Calibri"/>
          <w:sz w:val="24"/>
          <w:szCs w:val="24"/>
        </w:rPr>
        <w:t>1pm Yr 5 &amp; 6 girls football tournament (Thame)</w:t>
      </w:r>
    </w:p>
    <w:p w14:paraId="40869748"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2</w:t>
      </w:r>
      <w:r w:rsidRPr="000A1577">
        <w:rPr>
          <w:rFonts w:ascii="Calibri" w:hAnsi="Calibri" w:cs="Calibri"/>
          <w:sz w:val="24"/>
          <w:szCs w:val="24"/>
          <w:vertAlign w:val="superscript"/>
        </w:rPr>
        <w:t>nd</w:t>
      </w:r>
      <w:r w:rsidRPr="000A1577">
        <w:rPr>
          <w:rFonts w:ascii="Calibri" w:hAnsi="Calibri" w:cs="Calibri"/>
          <w:sz w:val="24"/>
          <w:szCs w:val="24"/>
        </w:rPr>
        <w:t xml:space="preserve"> February: Year 5 &amp; 6 careers fair</w:t>
      </w:r>
    </w:p>
    <w:p w14:paraId="066680F2"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Thursday 5</w:t>
      </w:r>
      <w:r w:rsidRPr="000A1577">
        <w:rPr>
          <w:rFonts w:ascii="Calibri" w:hAnsi="Calibri" w:cs="Calibri"/>
          <w:sz w:val="24"/>
          <w:szCs w:val="24"/>
          <w:vertAlign w:val="superscript"/>
        </w:rPr>
        <w:t>th</w:t>
      </w:r>
      <w:r w:rsidRPr="000A1577">
        <w:rPr>
          <w:rFonts w:ascii="Calibri" w:hAnsi="Calibri" w:cs="Calibri"/>
          <w:sz w:val="24"/>
          <w:szCs w:val="24"/>
        </w:rPr>
        <w:t xml:space="preserve"> February: Year 5 &amp; 6 careers fair for whole school to participate in</w:t>
      </w:r>
    </w:p>
    <w:p w14:paraId="256D8AF3" w14:textId="3CC0C983"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9</w:t>
      </w:r>
      <w:r w:rsidRPr="000A1577">
        <w:rPr>
          <w:rFonts w:ascii="Calibri" w:hAnsi="Calibri" w:cs="Calibri"/>
          <w:sz w:val="24"/>
          <w:szCs w:val="24"/>
          <w:vertAlign w:val="superscript"/>
        </w:rPr>
        <w:t>th</w:t>
      </w:r>
      <w:r w:rsidRPr="000A1577">
        <w:rPr>
          <w:rFonts w:ascii="Calibri" w:hAnsi="Calibri" w:cs="Calibri"/>
          <w:sz w:val="24"/>
          <w:szCs w:val="24"/>
        </w:rPr>
        <w:t xml:space="preserve"> February to Friday 13</w:t>
      </w:r>
      <w:r w:rsidRPr="000A1577">
        <w:rPr>
          <w:rFonts w:ascii="Calibri" w:hAnsi="Calibri" w:cs="Calibri"/>
          <w:sz w:val="24"/>
          <w:szCs w:val="24"/>
          <w:vertAlign w:val="superscript"/>
        </w:rPr>
        <w:t>th</w:t>
      </w:r>
      <w:r w:rsidRPr="000A1577">
        <w:rPr>
          <w:rFonts w:ascii="Calibri" w:hAnsi="Calibri" w:cs="Calibri"/>
          <w:sz w:val="24"/>
          <w:szCs w:val="24"/>
        </w:rPr>
        <w:t xml:space="preserve"> February: Science week</w:t>
      </w:r>
    </w:p>
    <w:p w14:paraId="4AFF7CC2" w14:textId="330DBE6C" w:rsidR="00C44690" w:rsidRPr="000A1577" w:rsidRDefault="00C44690" w:rsidP="00167F63">
      <w:pPr>
        <w:ind w:right="18"/>
        <w:rPr>
          <w:rFonts w:ascii="Calibri" w:hAnsi="Calibri" w:cs="Calibri"/>
          <w:sz w:val="24"/>
          <w:szCs w:val="24"/>
        </w:rPr>
      </w:pPr>
      <w:r w:rsidRPr="000A1577">
        <w:rPr>
          <w:rFonts w:ascii="Calibri" w:hAnsi="Calibri" w:cs="Calibri"/>
          <w:sz w:val="24"/>
          <w:szCs w:val="24"/>
        </w:rPr>
        <w:t>Thursday 12</w:t>
      </w:r>
      <w:r w:rsidRPr="000A1577">
        <w:rPr>
          <w:rFonts w:ascii="Calibri" w:hAnsi="Calibri" w:cs="Calibri"/>
          <w:sz w:val="24"/>
          <w:szCs w:val="24"/>
          <w:vertAlign w:val="superscript"/>
        </w:rPr>
        <w:t>th</w:t>
      </w:r>
      <w:r w:rsidRPr="000A1577">
        <w:rPr>
          <w:rFonts w:ascii="Calibri" w:hAnsi="Calibri" w:cs="Calibri"/>
          <w:sz w:val="24"/>
          <w:szCs w:val="24"/>
        </w:rPr>
        <w:t xml:space="preserve"> February: Reception Class eye test</w:t>
      </w:r>
    </w:p>
    <w:p w14:paraId="02DE39E5" w14:textId="67B1A424" w:rsidR="001854A1" w:rsidRPr="000A1577" w:rsidRDefault="001854A1" w:rsidP="001854A1">
      <w:pPr>
        <w:ind w:right="18"/>
        <w:rPr>
          <w:rFonts w:ascii="Calibri" w:hAnsi="Calibri" w:cs="Calibri"/>
          <w:sz w:val="24"/>
          <w:szCs w:val="24"/>
        </w:rPr>
      </w:pPr>
      <w:r>
        <w:rPr>
          <w:rFonts w:ascii="Calibri" w:hAnsi="Calibri" w:cs="Calibri"/>
          <w:sz w:val="24"/>
          <w:szCs w:val="24"/>
        </w:rPr>
        <w:t>Fri</w:t>
      </w:r>
      <w:r w:rsidRPr="000A1577">
        <w:rPr>
          <w:rFonts w:ascii="Calibri" w:hAnsi="Calibri" w:cs="Calibri"/>
          <w:sz w:val="24"/>
          <w:szCs w:val="24"/>
        </w:rPr>
        <w:t xml:space="preserve">day </w:t>
      </w:r>
      <w:r>
        <w:rPr>
          <w:rFonts w:ascii="Calibri" w:hAnsi="Calibri" w:cs="Calibri"/>
          <w:sz w:val="24"/>
          <w:szCs w:val="24"/>
        </w:rPr>
        <w:t>13</w:t>
      </w:r>
      <w:r w:rsidRPr="000A1577">
        <w:rPr>
          <w:rFonts w:ascii="Calibri" w:hAnsi="Calibri" w:cs="Calibri"/>
          <w:sz w:val="24"/>
          <w:szCs w:val="24"/>
          <w:vertAlign w:val="superscript"/>
        </w:rPr>
        <w:t>th</w:t>
      </w:r>
      <w:r w:rsidRPr="000A1577">
        <w:rPr>
          <w:rFonts w:ascii="Calibri" w:hAnsi="Calibri" w:cs="Calibri"/>
          <w:sz w:val="24"/>
          <w:szCs w:val="24"/>
        </w:rPr>
        <w:t xml:space="preserve"> February: MLSA Valentines Disco</w:t>
      </w:r>
    </w:p>
    <w:p w14:paraId="7678473E" w14:textId="314F08B5" w:rsidR="00167F63" w:rsidRPr="000A1577" w:rsidRDefault="00167F63" w:rsidP="00167F63">
      <w:pPr>
        <w:ind w:right="18"/>
        <w:rPr>
          <w:rFonts w:ascii="Calibri" w:hAnsi="Calibri" w:cs="Calibri"/>
          <w:sz w:val="24"/>
          <w:szCs w:val="24"/>
        </w:rPr>
      </w:pPr>
      <w:r w:rsidRPr="000A1577">
        <w:rPr>
          <w:rFonts w:ascii="Calibri" w:hAnsi="Calibri" w:cs="Calibri"/>
          <w:sz w:val="24"/>
          <w:szCs w:val="24"/>
        </w:rPr>
        <w:t>Friday 13</w:t>
      </w:r>
      <w:r w:rsidRPr="000A1577">
        <w:rPr>
          <w:rFonts w:ascii="Calibri" w:hAnsi="Calibri" w:cs="Calibri"/>
          <w:sz w:val="24"/>
          <w:szCs w:val="24"/>
          <w:vertAlign w:val="superscript"/>
        </w:rPr>
        <w:t>th</w:t>
      </w:r>
      <w:r w:rsidRPr="000A1577">
        <w:rPr>
          <w:rFonts w:ascii="Calibri" w:hAnsi="Calibri" w:cs="Calibri"/>
          <w:sz w:val="24"/>
          <w:szCs w:val="24"/>
        </w:rPr>
        <w:t xml:space="preserve"> February: Last day of term</w:t>
      </w:r>
    </w:p>
    <w:p w14:paraId="7F5213D9" w14:textId="77777777" w:rsidR="00167F63" w:rsidRPr="000A1577" w:rsidRDefault="00167F63" w:rsidP="00167F63">
      <w:pPr>
        <w:ind w:right="18"/>
        <w:rPr>
          <w:rFonts w:ascii="Calibri" w:hAnsi="Calibri" w:cs="Calibri"/>
          <w:sz w:val="24"/>
          <w:szCs w:val="24"/>
        </w:rPr>
      </w:pPr>
    </w:p>
    <w:p w14:paraId="0AD075A1" w14:textId="77777777" w:rsidR="00167F63" w:rsidRPr="000A1577" w:rsidRDefault="00167F63" w:rsidP="00167F63">
      <w:pPr>
        <w:ind w:right="18"/>
        <w:rPr>
          <w:rFonts w:ascii="Calibri" w:hAnsi="Calibri" w:cs="Calibri"/>
          <w:b/>
          <w:bCs/>
          <w:sz w:val="24"/>
          <w:szCs w:val="24"/>
        </w:rPr>
      </w:pPr>
      <w:r w:rsidRPr="000A1577">
        <w:rPr>
          <w:rFonts w:ascii="Calibri" w:hAnsi="Calibri" w:cs="Calibri"/>
          <w:b/>
          <w:bCs/>
          <w:sz w:val="24"/>
          <w:szCs w:val="24"/>
          <w:u w:val="single"/>
        </w:rPr>
        <w:t>Term 4</w:t>
      </w:r>
    </w:p>
    <w:p w14:paraId="7A3D5676"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23</w:t>
      </w:r>
      <w:r w:rsidRPr="000A1577">
        <w:rPr>
          <w:rFonts w:ascii="Calibri" w:hAnsi="Calibri" w:cs="Calibri"/>
          <w:sz w:val="24"/>
          <w:szCs w:val="24"/>
          <w:vertAlign w:val="superscript"/>
        </w:rPr>
        <w:t>rd</w:t>
      </w:r>
      <w:r w:rsidRPr="000A1577">
        <w:rPr>
          <w:rFonts w:ascii="Calibri" w:hAnsi="Calibri" w:cs="Calibri"/>
          <w:sz w:val="24"/>
          <w:szCs w:val="24"/>
        </w:rPr>
        <w:t xml:space="preserve"> February: Children return to school</w:t>
      </w:r>
    </w:p>
    <w:p w14:paraId="1E2AD6D1" w14:textId="6B02245A" w:rsidR="00167F63" w:rsidRPr="000A1577" w:rsidRDefault="00167F63" w:rsidP="00167F63">
      <w:pPr>
        <w:ind w:right="18"/>
        <w:rPr>
          <w:rFonts w:ascii="Calibri" w:hAnsi="Calibri" w:cs="Calibri"/>
          <w:sz w:val="24"/>
          <w:szCs w:val="24"/>
        </w:rPr>
      </w:pPr>
      <w:r w:rsidRPr="000A1577">
        <w:rPr>
          <w:rFonts w:ascii="Calibri" w:hAnsi="Calibri" w:cs="Calibri"/>
          <w:sz w:val="24"/>
          <w:szCs w:val="24"/>
        </w:rPr>
        <w:t>Tuesday 24</w:t>
      </w:r>
      <w:r w:rsidRPr="000A1577">
        <w:rPr>
          <w:rFonts w:ascii="Calibri" w:hAnsi="Calibri" w:cs="Calibri"/>
          <w:sz w:val="24"/>
          <w:szCs w:val="24"/>
          <w:vertAlign w:val="superscript"/>
        </w:rPr>
        <w:t>th</w:t>
      </w:r>
      <w:r w:rsidRPr="000A1577">
        <w:rPr>
          <w:rFonts w:ascii="Calibri" w:hAnsi="Calibri" w:cs="Calibri"/>
          <w:sz w:val="24"/>
          <w:szCs w:val="24"/>
        </w:rPr>
        <w:t xml:space="preserve"> February: O2 concert</w:t>
      </w:r>
    </w:p>
    <w:p w14:paraId="4C3975FF" w14:textId="27631420" w:rsidR="00C44690" w:rsidRPr="000A1577" w:rsidRDefault="00C44690" w:rsidP="00167F63">
      <w:pPr>
        <w:ind w:right="18"/>
        <w:rPr>
          <w:rFonts w:ascii="Calibri" w:hAnsi="Calibri" w:cs="Calibri"/>
          <w:sz w:val="24"/>
          <w:szCs w:val="24"/>
        </w:rPr>
      </w:pPr>
      <w:r w:rsidRPr="000A1577">
        <w:rPr>
          <w:rFonts w:ascii="Calibri" w:hAnsi="Calibri" w:cs="Calibri"/>
          <w:sz w:val="24"/>
          <w:szCs w:val="24"/>
        </w:rPr>
        <w:t>Thursday 26</w:t>
      </w:r>
      <w:r w:rsidRPr="000A1577">
        <w:rPr>
          <w:rFonts w:ascii="Calibri" w:hAnsi="Calibri" w:cs="Calibri"/>
          <w:sz w:val="24"/>
          <w:szCs w:val="24"/>
          <w:vertAlign w:val="superscript"/>
        </w:rPr>
        <w:t>th</w:t>
      </w:r>
      <w:r w:rsidRPr="000A1577">
        <w:rPr>
          <w:rFonts w:ascii="Calibri" w:hAnsi="Calibri" w:cs="Calibri"/>
          <w:sz w:val="24"/>
          <w:szCs w:val="24"/>
        </w:rPr>
        <w:t xml:space="preserve"> February: 6pm Year 6 Kilvrough Parent Meeting</w:t>
      </w:r>
    </w:p>
    <w:p w14:paraId="1F07CE6B" w14:textId="2BCBEAE4" w:rsidR="00C44690" w:rsidRPr="000A1577" w:rsidRDefault="00C44690" w:rsidP="00167F63">
      <w:pPr>
        <w:ind w:right="18"/>
        <w:rPr>
          <w:rFonts w:ascii="Calibri" w:hAnsi="Calibri" w:cs="Calibri"/>
          <w:sz w:val="24"/>
          <w:szCs w:val="24"/>
        </w:rPr>
      </w:pPr>
      <w:r w:rsidRPr="000A1577">
        <w:rPr>
          <w:rFonts w:ascii="Calibri" w:hAnsi="Calibri" w:cs="Calibri"/>
          <w:sz w:val="24"/>
          <w:szCs w:val="24"/>
        </w:rPr>
        <w:t>Friday 27</w:t>
      </w:r>
      <w:r w:rsidRPr="000A1577">
        <w:rPr>
          <w:rFonts w:ascii="Calibri" w:hAnsi="Calibri" w:cs="Calibri"/>
          <w:sz w:val="24"/>
          <w:szCs w:val="24"/>
          <w:vertAlign w:val="superscript"/>
        </w:rPr>
        <w:t>th</w:t>
      </w:r>
      <w:r w:rsidRPr="000A1577">
        <w:rPr>
          <w:rFonts w:ascii="Calibri" w:hAnsi="Calibri" w:cs="Calibri"/>
          <w:sz w:val="24"/>
          <w:szCs w:val="24"/>
        </w:rPr>
        <w:t xml:space="preserve"> February: Mufti for Mothers Day</w:t>
      </w:r>
    </w:p>
    <w:p w14:paraId="6C7FE3C5"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2</w:t>
      </w:r>
      <w:r w:rsidRPr="000A1577">
        <w:rPr>
          <w:rFonts w:ascii="Calibri" w:hAnsi="Calibri" w:cs="Calibri"/>
          <w:sz w:val="24"/>
          <w:szCs w:val="24"/>
          <w:vertAlign w:val="superscript"/>
        </w:rPr>
        <w:t>nd</w:t>
      </w:r>
      <w:r w:rsidRPr="000A1577">
        <w:rPr>
          <w:rFonts w:ascii="Calibri" w:hAnsi="Calibri" w:cs="Calibri"/>
          <w:sz w:val="24"/>
          <w:szCs w:val="24"/>
        </w:rPr>
        <w:t xml:space="preserve"> to Friday 6</w:t>
      </w:r>
      <w:r w:rsidRPr="000A1577">
        <w:rPr>
          <w:rFonts w:ascii="Calibri" w:hAnsi="Calibri" w:cs="Calibri"/>
          <w:sz w:val="24"/>
          <w:szCs w:val="24"/>
          <w:vertAlign w:val="superscript"/>
        </w:rPr>
        <w:t>th</w:t>
      </w:r>
      <w:r w:rsidRPr="000A1577">
        <w:rPr>
          <w:rFonts w:ascii="Calibri" w:hAnsi="Calibri" w:cs="Calibri"/>
          <w:sz w:val="24"/>
          <w:szCs w:val="24"/>
        </w:rPr>
        <w:t xml:space="preserve"> March: Book Week</w:t>
      </w:r>
    </w:p>
    <w:p w14:paraId="0151E03A"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Thursday 5</w:t>
      </w:r>
      <w:r w:rsidRPr="000A1577">
        <w:rPr>
          <w:rFonts w:ascii="Calibri" w:hAnsi="Calibri" w:cs="Calibri"/>
          <w:sz w:val="24"/>
          <w:szCs w:val="24"/>
          <w:vertAlign w:val="superscript"/>
        </w:rPr>
        <w:t>th</w:t>
      </w:r>
      <w:r w:rsidRPr="000A1577">
        <w:rPr>
          <w:rFonts w:ascii="Calibri" w:hAnsi="Calibri" w:cs="Calibri"/>
          <w:sz w:val="24"/>
          <w:szCs w:val="24"/>
        </w:rPr>
        <w:t xml:space="preserve"> March: World book day</w:t>
      </w:r>
    </w:p>
    <w:p w14:paraId="3D13B4A9" w14:textId="48FEF7FB" w:rsidR="00167F63" w:rsidRPr="000A1577" w:rsidRDefault="00167F63" w:rsidP="00167F63">
      <w:pPr>
        <w:ind w:right="18"/>
        <w:rPr>
          <w:rFonts w:ascii="Calibri" w:hAnsi="Calibri" w:cs="Calibri"/>
          <w:sz w:val="24"/>
          <w:szCs w:val="24"/>
        </w:rPr>
      </w:pPr>
      <w:r w:rsidRPr="000A1577">
        <w:rPr>
          <w:rFonts w:ascii="Calibri" w:hAnsi="Calibri" w:cs="Calibri"/>
          <w:sz w:val="24"/>
          <w:szCs w:val="24"/>
        </w:rPr>
        <w:t>Wednesday 11</w:t>
      </w:r>
      <w:r w:rsidRPr="000A1577">
        <w:rPr>
          <w:rFonts w:ascii="Calibri" w:hAnsi="Calibri" w:cs="Calibri"/>
          <w:sz w:val="24"/>
          <w:szCs w:val="24"/>
          <w:vertAlign w:val="superscript"/>
        </w:rPr>
        <w:t>th</w:t>
      </w:r>
      <w:r w:rsidRPr="000A1577">
        <w:rPr>
          <w:rFonts w:ascii="Calibri" w:hAnsi="Calibri" w:cs="Calibri"/>
          <w:sz w:val="24"/>
          <w:szCs w:val="24"/>
        </w:rPr>
        <w:t xml:space="preserve"> March: 3.30pm – 6pm Open evening to come and see your child’s work</w:t>
      </w:r>
    </w:p>
    <w:p w14:paraId="787C3923" w14:textId="1B06673D" w:rsidR="00C44690" w:rsidRPr="000A1577" w:rsidRDefault="00C44690" w:rsidP="00167F63">
      <w:pPr>
        <w:ind w:right="18"/>
        <w:rPr>
          <w:rFonts w:ascii="Calibri" w:hAnsi="Calibri" w:cs="Calibri"/>
          <w:sz w:val="24"/>
          <w:szCs w:val="24"/>
        </w:rPr>
      </w:pPr>
      <w:r w:rsidRPr="000A1577">
        <w:rPr>
          <w:rFonts w:ascii="Calibri" w:hAnsi="Calibri" w:cs="Calibri"/>
          <w:sz w:val="24"/>
          <w:szCs w:val="24"/>
        </w:rPr>
        <w:t>Wednesday 11</w:t>
      </w:r>
      <w:r w:rsidRPr="000A1577">
        <w:rPr>
          <w:rFonts w:ascii="Calibri" w:hAnsi="Calibri" w:cs="Calibri"/>
          <w:sz w:val="24"/>
          <w:szCs w:val="24"/>
          <w:vertAlign w:val="superscript"/>
        </w:rPr>
        <w:t>th</w:t>
      </w:r>
      <w:r w:rsidRPr="000A1577">
        <w:rPr>
          <w:rFonts w:ascii="Calibri" w:hAnsi="Calibri" w:cs="Calibri"/>
          <w:sz w:val="24"/>
          <w:szCs w:val="24"/>
        </w:rPr>
        <w:t xml:space="preserve"> &amp; Friday 13</w:t>
      </w:r>
      <w:r w:rsidRPr="000A1577">
        <w:rPr>
          <w:rFonts w:ascii="Calibri" w:hAnsi="Calibri" w:cs="Calibri"/>
          <w:sz w:val="24"/>
          <w:szCs w:val="24"/>
          <w:vertAlign w:val="superscript"/>
        </w:rPr>
        <w:t>th</w:t>
      </w:r>
      <w:r w:rsidRPr="000A1577">
        <w:rPr>
          <w:rFonts w:ascii="Calibri" w:hAnsi="Calibri" w:cs="Calibri"/>
          <w:sz w:val="24"/>
          <w:szCs w:val="24"/>
        </w:rPr>
        <w:t>: MLSA Mothers Day sale</w:t>
      </w:r>
    </w:p>
    <w:p w14:paraId="38069BF3"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Thursday 12</w:t>
      </w:r>
      <w:r w:rsidRPr="000A1577">
        <w:rPr>
          <w:rFonts w:ascii="Calibri" w:hAnsi="Calibri" w:cs="Calibri"/>
          <w:sz w:val="24"/>
          <w:szCs w:val="24"/>
          <w:vertAlign w:val="superscript"/>
        </w:rPr>
        <w:t>th</w:t>
      </w:r>
      <w:r w:rsidRPr="000A1577">
        <w:rPr>
          <w:rFonts w:ascii="Calibri" w:hAnsi="Calibri" w:cs="Calibri"/>
          <w:sz w:val="24"/>
          <w:szCs w:val="24"/>
        </w:rPr>
        <w:t xml:space="preserve"> March: 3.30pm Spring concert</w:t>
      </w:r>
    </w:p>
    <w:p w14:paraId="70999570"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16</w:t>
      </w:r>
      <w:r w:rsidRPr="000A1577">
        <w:rPr>
          <w:rFonts w:ascii="Calibri" w:hAnsi="Calibri" w:cs="Calibri"/>
          <w:sz w:val="24"/>
          <w:szCs w:val="24"/>
          <w:vertAlign w:val="superscript"/>
        </w:rPr>
        <w:t>th</w:t>
      </w:r>
      <w:r w:rsidRPr="000A1577">
        <w:rPr>
          <w:rFonts w:ascii="Calibri" w:hAnsi="Calibri" w:cs="Calibri"/>
          <w:sz w:val="24"/>
          <w:szCs w:val="24"/>
        </w:rPr>
        <w:t xml:space="preserve"> to Friday 20</w:t>
      </w:r>
      <w:r w:rsidRPr="000A1577">
        <w:rPr>
          <w:rFonts w:ascii="Calibri" w:hAnsi="Calibri" w:cs="Calibri"/>
          <w:sz w:val="24"/>
          <w:szCs w:val="24"/>
          <w:vertAlign w:val="superscript"/>
        </w:rPr>
        <w:t>th</w:t>
      </w:r>
      <w:r w:rsidRPr="000A1577">
        <w:rPr>
          <w:rFonts w:ascii="Calibri" w:hAnsi="Calibri" w:cs="Calibri"/>
          <w:sz w:val="24"/>
          <w:szCs w:val="24"/>
        </w:rPr>
        <w:t xml:space="preserve"> March: Year 6 residential</w:t>
      </w:r>
    </w:p>
    <w:p w14:paraId="4F06D390"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Friday 20</w:t>
      </w:r>
      <w:r w:rsidRPr="000A1577">
        <w:rPr>
          <w:rFonts w:ascii="Calibri" w:hAnsi="Calibri" w:cs="Calibri"/>
          <w:sz w:val="24"/>
          <w:szCs w:val="24"/>
          <w:vertAlign w:val="superscript"/>
        </w:rPr>
        <w:t>th</w:t>
      </w:r>
      <w:r w:rsidRPr="000A1577">
        <w:rPr>
          <w:rFonts w:ascii="Calibri" w:hAnsi="Calibri" w:cs="Calibri"/>
          <w:sz w:val="24"/>
          <w:szCs w:val="24"/>
        </w:rPr>
        <w:t xml:space="preserve"> March: Comic relief mufti day</w:t>
      </w:r>
    </w:p>
    <w:p w14:paraId="53EF081D"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23</w:t>
      </w:r>
      <w:r w:rsidRPr="000A1577">
        <w:rPr>
          <w:rFonts w:ascii="Calibri" w:hAnsi="Calibri" w:cs="Calibri"/>
          <w:sz w:val="24"/>
          <w:szCs w:val="24"/>
          <w:vertAlign w:val="superscript"/>
        </w:rPr>
        <w:t>rd</w:t>
      </w:r>
      <w:r w:rsidRPr="000A1577">
        <w:rPr>
          <w:rFonts w:ascii="Calibri" w:hAnsi="Calibri" w:cs="Calibri"/>
          <w:sz w:val="24"/>
          <w:szCs w:val="24"/>
        </w:rPr>
        <w:t xml:space="preserve"> March: Termly report card goes out</w:t>
      </w:r>
    </w:p>
    <w:p w14:paraId="14172158" w14:textId="5FB36002" w:rsidR="00167F63" w:rsidRPr="000A1577" w:rsidRDefault="00167F63" w:rsidP="00167F63">
      <w:pPr>
        <w:ind w:right="18"/>
        <w:rPr>
          <w:rFonts w:ascii="Calibri" w:hAnsi="Calibri" w:cs="Calibri"/>
          <w:sz w:val="24"/>
          <w:szCs w:val="24"/>
        </w:rPr>
      </w:pPr>
      <w:r w:rsidRPr="000A1577">
        <w:rPr>
          <w:rFonts w:ascii="Calibri" w:hAnsi="Calibri" w:cs="Calibri"/>
          <w:sz w:val="24"/>
          <w:szCs w:val="24"/>
        </w:rPr>
        <w:t>Wednesday 25</w:t>
      </w:r>
      <w:r w:rsidRPr="000A1577">
        <w:rPr>
          <w:rFonts w:ascii="Calibri" w:hAnsi="Calibri" w:cs="Calibri"/>
          <w:sz w:val="24"/>
          <w:szCs w:val="24"/>
          <w:vertAlign w:val="superscript"/>
        </w:rPr>
        <w:t>th</w:t>
      </w:r>
      <w:r w:rsidRPr="000A1577">
        <w:rPr>
          <w:rFonts w:ascii="Calibri" w:hAnsi="Calibri" w:cs="Calibri"/>
          <w:sz w:val="24"/>
          <w:szCs w:val="24"/>
        </w:rPr>
        <w:t xml:space="preserve"> March: 3.30pm to 8.30pm Parent evening</w:t>
      </w:r>
    </w:p>
    <w:p w14:paraId="7F770630" w14:textId="7E1BF93D" w:rsidR="00C44690" w:rsidRPr="000A1577" w:rsidRDefault="00C44690" w:rsidP="00167F63">
      <w:pPr>
        <w:ind w:right="18"/>
        <w:rPr>
          <w:rFonts w:ascii="Calibri" w:hAnsi="Calibri" w:cs="Calibri"/>
          <w:sz w:val="24"/>
          <w:szCs w:val="24"/>
        </w:rPr>
      </w:pPr>
      <w:r w:rsidRPr="000A1577">
        <w:rPr>
          <w:rFonts w:ascii="Calibri" w:hAnsi="Calibri" w:cs="Calibri"/>
          <w:sz w:val="24"/>
          <w:szCs w:val="24"/>
        </w:rPr>
        <w:t>Thursday 26</w:t>
      </w:r>
      <w:r w:rsidRPr="000A1577">
        <w:rPr>
          <w:rFonts w:ascii="Calibri" w:hAnsi="Calibri" w:cs="Calibri"/>
          <w:sz w:val="24"/>
          <w:szCs w:val="24"/>
          <w:vertAlign w:val="superscript"/>
        </w:rPr>
        <w:t>th</w:t>
      </w:r>
      <w:r w:rsidRPr="000A1577">
        <w:rPr>
          <w:rFonts w:ascii="Calibri" w:hAnsi="Calibri" w:cs="Calibri"/>
          <w:sz w:val="24"/>
          <w:szCs w:val="24"/>
        </w:rPr>
        <w:t xml:space="preserve"> March: Year 6 Junior Citizens visit</w:t>
      </w:r>
    </w:p>
    <w:p w14:paraId="5666FA85"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Friday 27</w:t>
      </w:r>
      <w:r w:rsidRPr="000A1577">
        <w:rPr>
          <w:rFonts w:ascii="Calibri" w:hAnsi="Calibri" w:cs="Calibri"/>
          <w:sz w:val="24"/>
          <w:szCs w:val="24"/>
          <w:vertAlign w:val="superscript"/>
        </w:rPr>
        <w:t>th</w:t>
      </w:r>
      <w:r w:rsidRPr="000A1577">
        <w:rPr>
          <w:rFonts w:ascii="Calibri" w:hAnsi="Calibri" w:cs="Calibri"/>
          <w:sz w:val="24"/>
          <w:szCs w:val="24"/>
        </w:rPr>
        <w:t xml:space="preserve"> March: 1pm celebration assembly </w:t>
      </w:r>
    </w:p>
    <w:p w14:paraId="47A59A15"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 xml:space="preserve">                                  1.45pm Early closing (no after school club)</w:t>
      </w:r>
    </w:p>
    <w:p w14:paraId="3714E255"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 xml:space="preserve">                                  Last day of term</w:t>
      </w:r>
    </w:p>
    <w:p w14:paraId="373BB464" w14:textId="77777777" w:rsidR="00167F63" w:rsidRPr="000A1577" w:rsidRDefault="00167F63" w:rsidP="00167F63">
      <w:pPr>
        <w:ind w:right="18"/>
        <w:rPr>
          <w:rFonts w:ascii="Calibri" w:hAnsi="Calibri" w:cs="Calibri"/>
          <w:sz w:val="24"/>
          <w:szCs w:val="24"/>
        </w:rPr>
      </w:pPr>
    </w:p>
    <w:p w14:paraId="08842E2F" w14:textId="77777777" w:rsidR="00167F63" w:rsidRPr="000A1577" w:rsidRDefault="00167F63" w:rsidP="00167F63">
      <w:pPr>
        <w:ind w:right="18"/>
        <w:rPr>
          <w:rFonts w:ascii="Calibri" w:hAnsi="Calibri" w:cs="Calibri"/>
          <w:b/>
          <w:bCs/>
          <w:sz w:val="24"/>
          <w:szCs w:val="24"/>
          <w:u w:val="single"/>
        </w:rPr>
      </w:pPr>
      <w:r w:rsidRPr="000A1577">
        <w:rPr>
          <w:rFonts w:ascii="Calibri" w:hAnsi="Calibri" w:cs="Calibri"/>
          <w:b/>
          <w:bCs/>
          <w:sz w:val="24"/>
          <w:szCs w:val="24"/>
          <w:u w:val="single"/>
        </w:rPr>
        <w:t>Term 5</w:t>
      </w:r>
    </w:p>
    <w:p w14:paraId="51EC69FC"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13</w:t>
      </w:r>
      <w:r w:rsidRPr="000A1577">
        <w:rPr>
          <w:rFonts w:ascii="Calibri" w:hAnsi="Calibri" w:cs="Calibri"/>
          <w:sz w:val="24"/>
          <w:szCs w:val="24"/>
          <w:vertAlign w:val="superscript"/>
        </w:rPr>
        <w:t>th</w:t>
      </w:r>
      <w:r w:rsidRPr="000A1577">
        <w:rPr>
          <w:rFonts w:ascii="Calibri" w:hAnsi="Calibri" w:cs="Calibri"/>
          <w:sz w:val="24"/>
          <w:szCs w:val="24"/>
        </w:rPr>
        <w:t xml:space="preserve"> April: Children return to school</w:t>
      </w:r>
    </w:p>
    <w:p w14:paraId="75AAC920"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Friday 17</w:t>
      </w:r>
      <w:r w:rsidRPr="000A1577">
        <w:rPr>
          <w:rFonts w:ascii="Calibri" w:hAnsi="Calibri" w:cs="Calibri"/>
          <w:sz w:val="24"/>
          <w:szCs w:val="24"/>
          <w:vertAlign w:val="superscript"/>
        </w:rPr>
        <w:t>th</w:t>
      </w:r>
      <w:r w:rsidRPr="000A1577">
        <w:rPr>
          <w:rFonts w:ascii="Calibri" w:hAnsi="Calibri" w:cs="Calibri"/>
          <w:sz w:val="24"/>
          <w:szCs w:val="24"/>
        </w:rPr>
        <w:t xml:space="preserve"> April: 9am Year 6 Kilvrough Assembly</w:t>
      </w:r>
    </w:p>
    <w:p w14:paraId="33F2D600"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4</w:t>
      </w:r>
      <w:r w:rsidRPr="000A1577">
        <w:rPr>
          <w:rFonts w:ascii="Calibri" w:hAnsi="Calibri" w:cs="Calibri"/>
          <w:sz w:val="24"/>
          <w:szCs w:val="24"/>
          <w:vertAlign w:val="superscript"/>
        </w:rPr>
        <w:t>th</w:t>
      </w:r>
      <w:r w:rsidRPr="000A1577">
        <w:rPr>
          <w:rFonts w:ascii="Calibri" w:hAnsi="Calibri" w:cs="Calibri"/>
          <w:sz w:val="24"/>
          <w:szCs w:val="24"/>
        </w:rPr>
        <w:t xml:space="preserve"> May: Bank Holiday  - School closed</w:t>
      </w:r>
    </w:p>
    <w:p w14:paraId="06087DC5"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Wednesday 6</w:t>
      </w:r>
      <w:r w:rsidRPr="000A1577">
        <w:rPr>
          <w:rFonts w:ascii="Calibri" w:hAnsi="Calibri" w:cs="Calibri"/>
          <w:sz w:val="24"/>
          <w:szCs w:val="24"/>
          <w:vertAlign w:val="superscript"/>
        </w:rPr>
        <w:t>th</w:t>
      </w:r>
      <w:r w:rsidRPr="000A1577">
        <w:rPr>
          <w:rFonts w:ascii="Calibri" w:hAnsi="Calibri" w:cs="Calibri"/>
          <w:sz w:val="24"/>
          <w:szCs w:val="24"/>
        </w:rPr>
        <w:t xml:space="preserve"> May: School May Day celebrations</w:t>
      </w:r>
    </w:p>
    <w:p w14:paraId="0ECD91C9"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11</w:t>
      </w:r>
      <w:r w:rsidRPr="000A1577">
        <w:rPr>
          <w:rFonts w:ascii="Calibri" w:hAnsi="Calibri" w:cs="Calibri"/>
          <w:sz w:val="24"/>
          <w:szCs w:val="24"/>
          <w:vertAlign w:val="superscript"/>
        </w:rPr>
        <w:t>th</w:t>
      </w:r>
      <w:r w:rsidRPr="000A1577">
        <w:rPr>
          <w:rFonts w:ascii="Calibri" w:hAnsi="Calibri" w:cs="Calibri"/>
          <w:sz w:val="24"/>
          <w:szCs w:val="24"/>
        </w:rPr>
        <w:t xml:space="preserve"> May to Thursday 14</w:t>
      </w:r>
      <w:r w:rsidRPr="000A1577">
        <w:rPr>
          <w:rFonts w:ascii="Calibri" w:hAnsi="Calibri" w:cs="Calibri"/>
          <w:sz w:val="24"/>
          <w:szCs w:val="24"/>
          <w:vertAlign w:val="superscript"/>
        </w:rPr>
        <w:t>th</w:t>
      </w:r>
      <w:r w:rsidRPr="000A1577">
        <w:rPr>
          <w:rFonts w:ascii="Calibri" w:hAnsi="Calibri" w:cs="Calibri"/>
          <w:sz w:val="24"/>
          <w:szCs w:val="24"/>
        </w:rPr>
        <w:t xml:space="preserve"> May: Year 6 SATs </w:t>
      </w:r>
    </w:p>
    <w:p w14:paraId="7F5E8DBA"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Wednesday 13</w:t>
      </w:r>
      <w:r w:rsidRPr="000A1577">
        <w:rPr>
          <w:rFonts w:ascii="Calibri" w:hAnsi="Calibri" w:cs="Calibri"/>
          <w:sz w:val="24"/>
          <w:szCs w:val="24"/>
          <w:vertAlign w:val="superscript"/>
        </w:rPr>
        <w:t>th</w:t>
      </w:r>
      <w:r w:rsidRPr="000A1577">
        <w:rPr>
          <w:rFonts w:ascii="Calibri" w:hAnsi="Calibri" w:cs="Calibri"/>
          <w:sz w:val="24"/>
          <w:szCs w:val="24"/>
        </w:rPr>
        <w:t xml:space="preserve"> May: 7pm New Reception parents meeting</w:t>
      </w:r>
    </w:p>
    <w:p w14:paraId="6970243C"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Wednesday 20</w:t>
      </w:r>
      <w:r w:rsidRPr="000A1577">
        <w:rPr>
          <w:rFonts w:ascii="Calibri" w:hAnsi="Calibri" w:cs="Calibri"/>
          <w:sz w:val="24"/>
          <w:szCs w:val="24"/>
          <w:vertAlign w:val="superscript"/>
        </w:rPr>
        <w:t>th</w:t>
      </w:r>
      <w:r w:rsidRPr="000A1577">
        <w:rPr>
          <w:rFonts w:ascii="Calibri" w:hAnsi="Calibri" w:cs="Calibri"/>
          <w:sz w:val="24"/>
          <w:szCs w:val="24"/>
        </w:rPr>
        <w:t xml:space="preserve"> May to Friday 22</w:t>
      </w:r>
      <w:r w:rsidRPr="000A1577">
        <w:rPr>
          <w:rFonts w:ascii="Calibri" w:hAnsi="Calibri" w:cs="Calibri"/>
          <w:sz w:val="24"/>
          <w:szCs w:val="24"/>
          <w:vertAlign w:val="superscript"/>
        </w:rPr>
        <w:t>nd</w:t>
      </w:r>
      <w:r w:rsidRPr="000A1577">
        <w:rPr>
          <w:rFonts w:ascii="Calibri" w:hAnsi="Calibri" w:cs="Calibri"/>
          <w:sz w:val="24"/>
          <w:szCs w:val="24"/>
        </w:rPr>
        <w:t xml:space="preserve"> May: Year 4 camp out</w:t>
      </w:r>
    </w:p>
    <w:p w14:paraId="0E2B01D1"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Friday 22</w:t>
      </w:r>
      <w:r w:rsidRPr="000A1577">
        <w:rPr>
          <w:rFonts w:ascii="Calibri" w:hAnsi="Calibri" w:cs="Calibri"/>
          <w:sz w:val="24"/>
          <w:szCs w:val="24"/>
          <w:vertAlign w:val="superscript"/>
        </w:rPr>
        <w:t>nd</w:t>
      </w:r>
      <w:r w:rsidRPr="000A1577">
        <w:rPr>
          <w:rFonts w:ascii="Calibri" w:hAnsi="Calibri" w:cs="Calibri"/>
          <w:sz w:val="24"/>
          <w:szCs w:val="24"/>
        </w:rPr>
        <w:t xml:space="preserve"> May: Last day of term</w:t>
      </w:r>
    </w:p>
    <w:p w14:paraId="22F1779C" w14:textId="77777777" w:rsidR="00167F63" w:rsidRPr="000A1577" w:rsidRDefault="00167F63" w:rsidP="00167F63">
      <w:pPr>
        <w:ind w:right="18"/>
        <w:rPr>
          <w:rFonts w:ascii="Calibri" w:hAnsi="Calibri" w:cs="Calibri"/>
          <w:sz w:val="24"/>
          <w:szCs w:val="24"/>
        </w:rPr>
      </w:pPr>
    </w:p>
    <w:p w14:paraId="2486567E" w14:textId="77777777" w:rsidR="00167F63" w:rsidRPr="000A1577" w:rsidRDefault="00167F63" w:rsidP="00167F63">
      <w:pPr>
        <w:ind w:right="18"/>
        <w:rPr>
          <w:rFonts w:ascii="Calibri" w:hAnsi="Calibri" w:cs="Calibri"/>
          <w:b/>
          <w:bCs/>
          <w:sz w:val="24"/>
          <w:szCs w:val="24"/>
        </w:rPr>
      </w:pPr>
      <w:r w:rsidRPr="000A1577">
        <w:rPr>
          <w:rFonts w:ascii="Calibri" w:hAnsi="Calibri" w:cs="Calibri"/>
          <w:b/>
          <w:bCs/>
          <w:sz w:val="24"/>
          <w:szCs w:val="24"/>
          <w:u w:val="single"/>
        </w:rPr>
        <w:t>Term 6</w:t>
      </w:r>
    </w:p>
    <w:p w14:paraId="50B0E9CD"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Tuesday 2</w:t>
      </w:r>
      <w:r w:rsidRPr="000A1577">
        <w:rPr>
          <w:rFonts w:ascii="Calibri" w:hAnsi="Calibri" w:cs="Calibri"/>
          <w:sz w:val="24"/>
          <w:szCs w:val="24"/>
          <w:vertAlign w:val="superscript"/>
        </w:rPr>
        <w:t>nd</w:t>
      </w:r>
      <w:r w:rsidRPr="000A1577">
        <w:rPr>
          <w:rFonts w:ascii="Calibri" w:hAnsi="Calibri" w:cs="Calibri"/>
          <w:sz w:val="24"/>
          <w:szCs w:val="24"/>
        </w:rPr>
        <w:t xml:space="preserve"> June: Children return to school</w:t>
      </w:r>
    </w:p>
    <w:p w14:paraId="2E0648FF"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Tuesday 2</w:t>
      </w:r>
      <w:r w:rsidRPr="000A1577">
        <w:rPr>
          <w:rFonts w:ascii="Calibri" w:hAnsi="Calibri" w:cs="Calibri"/>
          <w:sz w:val="24"/>
          <w:szCs w:val="24"/>
          <w:vertAlign w:val="superscript"/>
        </w:rPr>
        <w:t>nd</w:t>
      </w:r>
      <w:r w:rsidRPr="000A1577">
        <w:rPr>
          <w:rFonts w:ascii="Calibri" w:hAnsi="Calibri" w:cs="Calibri"/>
          <w:sz w:val="24"/>
          <w:szCs w:val="24"/>
        </w:rPr>
        <w:t xml:space="preserve"> to Friday 5</w:t>
      </w:r>
      <w:r w:rsidRPr="000A1577">
        <w:rPr>
          <w:rFonts w:ascii="Calibri" w:hAnsi="Calibri" w:cs="Calibri"/>
          <w:sz w:val="24"/>
          <w:szCs w:val="24"/>
          <w:vertAlign w:val="superscript"/>
        </w:rPr>
        <w:t>th</w:t>
      </w:r>
      <w:r w:rsidRPr="000A1577">
        <w:rPr>
          <w:rFonts w:ascii="Calibri" w:hAnsi="Calibri" w:cs="Calibri"/>
          <w:sz w:val="24"/>
          <w:szCs w:val="24"/>
        </w:rPr>
        <w:t xml:space="preserve"> June: Year 4 multiplication check</w:t>
      </w:r>
    </w:p>
    <w:p w14:paraId="422B2B37"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8</w:t>
      </w:r>
      <w:r w:rsidRPr="000A1577">
        <w:rPr>
          <w:rFonts w:ascii="Calibri" w:hAnsi="Calibri" w:cs="Calibri"/>
          <w:sz w:val="24"/>
          <w:szCs w:val="24"/>
          <w:vertAlign w:val="superscript"/>
        </w:rPr>
        <w:t>th</w:t>
      </w:r>
      <w:r w:rsidRPr="000A1577">
        <w:rPr>
          <w:rFonts w:ascii="Calibri" w:hAnsi="Calibri" w:cs="Calibri"/>
          <w:sz w:val="24"/>
          <w:szCs w:val="24"/>
        </w:rPr>
        <w:t xml:space="preserve"> June to Friday 12</w:t>
      </w:r>
      <w:r w:rsidRPr="000A1577">
        <w:rPr>
          <w:rFonts w:ascii="Calibri" w:hAnsi="Calibri" w:cs="Calibri"/>
          <w:sz w:val="24"/>
          <w:szCs w:val="24"/>
          <w:vertAlign w:val="superscript"/>
        </w:rPr>
        <w:t>th</w:t>
      </w:r>
      <w:r w:rsidRPr="000A1577">
        <w:rPr>
          <w:rFonts w:ascii="Calibri" w:hAnsi="Calibri" w:cs="Calibri"/>
          <w:sz w:val="24"/>
          <w:szCs w:val="24"/>
        </w:rPr>
        <w:t xml:space="preserve"> June: Year 1 &amp; 2 phonics screening check</w:t>
      </w:r>
    </w:p>
    <w:p w14:paraId="0D25A8E3" w14:textId="77777777" w:rsidR="00167F63" w:rsidRPr="000A1577" w:rsidRDefault="00167F63" w:rsidP="00167F63">
      <w:pPr>
        <w:ind w:right="18"/>
        <w:rPr>
          <w:rFonts w:ascii="Calibri" w:hAnsi="Calibri" w:cs="Calibri"/>
          <w:sz w:val="24"/>
          <w:szCs w:val="24"/>
        </w:rPr>
      </w:pPr>
    </w:p>
    <w:p w14:paraId="78CCC003"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Thursday 18</w:t>
      </w:r>
      <w:r w:rsidRPr="000A1577">
        <w:rPr>
          <w:rFonts w:ascii="Calibri" w:hAnsi="Calibri" w:cs="Calibri"/>
          <w:sz w:val="24"/>
          <w:szCs w:val="24"/>
          <w:vertAlign w:val="superscript"/>
        </w:rPr>
        <w:t>th</w:t>
      </w:r>
      <w:r w:rsidRPr="000A1577">
        <w:rPr>
          <w:rFonts w:ascii="Calibri" w:hAnsi="Calibri" w:cs="Calibri"/>
          <w:sz w:val="24"/>
          <w:szCs w:val="24"/>
        </w:rPr>
        <w:t xml:space="preserve"> June: KS2 Thame Partnership Sports event</w:t>
      </w:r>
    </w:p>
    <w:p w14:paraId="61EF3217"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22</w:t>
      </w:r>
      <w:r w:rsidRPr="000A1577">
        <w:rPr>
          <w:rFonts w:ascii="Calibri" w:hAnsi="Calibri" w:cs="Calibri"/>
          <w:sz w:val="24"/>
          <w:szCs w:val="24"/>
          <w:vertAlign w:val="superscript"/>
        </w:rPr>
        <w:t>nd</w:t>
      </w:r>
      <w:r w:rsidRPr="000A1577">
        <w:rPr>
          <w:rFonts w:ascii="Calibri" w:hAnsi="Calibri" w:cs="Calibri"/>
          <w:sz w:val="24"/>
          <w:szCs w:val="24"/>
        </w:rPr>
        <w:t xml:space="preserve"> June to Friday 26</w:t>
      </w:r>
      <w:r w:rsidRPr="000A1577">
        <w:rPr>
          <w:rFonts w:ascii="Calibri" w:hAnsi="Calibri" w:cs="Calibri"/>
          <w:sz w:val="24"/>
          <w:szCs w:val="24"/>
          <w:vertAlign w:val="superscript"/>
        </w:rPr>
        <w:t>th</w:t>
      </w:r>
      <w:r w:rsidRPr="000A1577">
        <w:rPr>
          <w:rFonts w:ascii="Calibri" w:hAnsi="Calibri" w:cs="Calibri"/>
          <w:sz w:val="24"/>
          <w:szCs w:val="24"/>
        </w:rPr>
        <w:t xml:space="preserve"> June: Assessment week (children will complete their end of year tests)</w:t>
      </w:r>
    </w:p>
    <w:p w14:paraId="30619810"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Friday 3</w:t>
      </w:r>
      <w:r w:rsidRPr="000A1577">
        <w:rPr>
          <w:rFonts w:ascii="Calibri" w:hAnsi="Calibri" w:cs="Calibri"/>
          <w:sz w:val="24"/>
          <w:szCs w:val="24"/>
          <w:vertAlign w:val="superscript"/>
        </w:rPr>
        <w:t>rd</w:t>
      </w:r>
      <w:r w:rsidRPr="000A1577">
        <w:rPr>
          <w:rFonts w:ascii="Calibri" w:hAnsi="Calibri" w:cs="Calibri"/>
          <w:sz w:val="24"/>
          <w:szCs w:val="24"/>
        </w:rPr>
        <w:t xml:space="preserve"> July: Class swap day</w:t>
      </w:r>
    </w:p>
    <w:p w14:paraId="2B137362"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Tuesday 7</w:t>
      </w:r>
      <w:r w:rsidRPr="000A1577">
        <w:rPr>
          <w:rFonts w:ascii="Calibri" w:hAnsi="Calibri" w:cs="Calibri"/>
          <w:sz w:val="24"/>
          <w:szCs w:val="24"/>
          <w:vertAlign w:val="superscript"/>
        </w:rPr>
        <w:t>th</w:t>
      </w:r>
      <w:r w:rsidRPr="000A1577">
        <w:rPr>
          <w:rFonts w:ascii="Calibri" w:hAnsi="Calibri" w:cs="Calibri"/>
          <w:sz w:val="24"/>
          <w:szCs w:val="24"/>
        </w:rPr>
        <w:t xml:space="preserve"> July: Reports go out</w:t>
      </w:r>
    </w:p>
    <w:p w14:paraId="243E3AB7"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Wednesday 8</w:t>
      </w:r>
      <w:r w:rsidRPr="000A1577">
        <w:rPr>
          <w:rFonts w:ascii="Calibri" w:hAnsi="Calibri" w:cs="Calibri"/>
          <w:sz w:val="24"/>
          <w:szCs w:val="24"/>
          <w:vertAlign w:val="superscript"/>
        </w:rPr>
        <w:t>th</w:t>
      </w:r>
      <w:r w:rsidRPr="000A1577">
        <w:rPr>
          <w:rFonts w:ascii="Calibri" w:hAnsi="Calibri" w:cs="Calibri"/>
          <w:sz w:val="24"/>
          <w:szCs w:val="24"/>
        </w:rPr>
        <w:t xml:space="preserve"> July: 6pm – 7.30pm Meet your child’s new teacher evening</w:t>
      </w:r>
    </w:p>
    <w:p w14:paraId="025F363B"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Friday 10</w:t>
      </w:r>
      <w:r w:rsidRPr="000A1577">
        <w:rPr>
          <w:rFonts w:ascii="Calibri" w:hAnsi="Calibri" w:cs="Calibri"/>
          <w:sz w:val="24"/>
          <w:szCs w:val="24"/>
          <w:vertAlign w:val="superscript"/>
        </w:rPr>
        <w:t>th</w:t>
      </w:r>
      <w:r w:rsidRPr="000A1577">
        <w:rPr>
          <w:rFonts w:ascii="Calibri" w:hAnsi="Calibri" w:cs="Calibri"/>
          <w:sz w:val="24"/>
          <w:szCs w:val="24"/>
        </w:rPr>
        <w:t xml:space="preserve"> July: 9.30am Sports Day</w:t>
      </w:r>
    </w:p>
    <w:p w14:paraId="19B02E4F"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Monday 13</w:t>
      </w:r>
      <w:r w:rsidRPr="000A1577">
        <w:rPr>
          <w:rFonts w:ascii="Calibri" w:hAnsi="Calibri" w:cs="Calibri"/>
          <w:sz w:val="24"/>
          <w:szCs w:val="24"/>
          <w:vertAlign w:val="superscript"/>
        </w:rPr>
        <w:t>th</w:t>
      </w:r>
      <w:r w:rsidRPr="000A1577">
        <w:rPr>
          <w:rFonts w:ascii="Calibri" w:hAnsi="Calibri" w:cs="Calibri"/>
          <w:sz w:val="24"/>
          <w:szCs w:val="24"/>
        </w:rPr>
        <w:t xml:space="preserve"> July: 10am Year 5 &amp; 6 dress rehearsal</w:t>
      </w:r>
    </w:p>
    <w:p w14:paraId="16ED3B03"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Tuesday 14</w:t>
      </w:r>
      <w:r w:rsidRPr="000A1577">
        <w:rPr>
          <w:rFonts w:ascii="Calibri" w:hAnsi="Calibri" w:cs="Calibri"/>
          <w:sz w:val="24"/>
          <w:szCs w:val="24"/>
          <w:vertAlign w:val="superscript"/>
        </w:rPr>
        <w:t>th</w:t>
      </w:r>
      <w:r w:rsidRPr="000A1577">
        <w:rPr>
          <w:rFonts w:ascii="Calibri" w:hAnsi="Calibri" w:cs="Calibri"/>
          <w:sz w:val="24"/>
          <w:szCs w:val="24"/>
        </w:rPr>
        <w:t xml:space="preserve"> July: 2pm &amp; 7pm Year 5 &amp; 6 performance</w:t>
      </w:r>
    </w:p>
    <w:p w14:paraId="25FD8FF3"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Friday 17</w:t>
      </w:r>
      <w:r w:rsidRPr="000A1577">
        <w:rPr>
          <w:rFonts w:ascii="Calibri" w:hAnsi="Calibri" w:cs="Calibri"/>
          <w:sz w:val="24"/>
          <w:szCs w:val="24"/>
          <w:vertAlign w:val="superscript"/>
        </w:rPr>
        <w:t>th</w:t>
      </w:r>
      <w:r w:rsidRPr="000A1577">
        <w:rPr>
          <w:rFonts w:ascii="Calibri" w:hAnsi="Calibri" w:cs="Calibri"/>
          <w:sz w:val="24"/>
          <w:szCs w:val="24"/>
        </w:rPr>
        <w:t xml:space="preserve"> July: 1pm Leavers Assembly</w:t>
      </w:r>
    </w:p>
    <w:p w14:paraId="0B88170D"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 xml:space="preserve">                             1.45pm Early Closing (no after school club)</w:t>
      </w:r>
    </w:p>
    <w:p w14:paraId="7EE902EB" w14:textId="77777777" w:rsidR="00167F63" w:rsidRPr="000A1577" w:rsidRDefault="00167F63" w:rsidP="00167F63">
      <w:pPr>
        <w:ind w:right="18"/>
        <w:rPr>
          <w:rFonts w:ascii="Calibri" w:hAnsi="Calibri" w:cs="Calibri"/>
          <w:sz w:val="24"/>
          <w:szCs w:val="24"/>
        </w:rPr>
      </w:pPr>
      <w:r w:rsidRPr="000A1577">
        <w:rPr>
          <w:rFonts w:ascii="Calibri" w:hAnsi="Calibri" w:cs="Calibri"/>
          <w:sz w:val="24"/>
          <w:szCs w:val="24"/>
        </w:rPr>
        <w:t xml:space="preserve">                             Last day of term</w:t>
      </w:r>
    </w:p>
    <w:p w14:paraId="3DEEC669" w14:textId="77777777" w:rsidR="005A2405" w:rsidRPr="00167F63" w:rsidRDefault="005A2405" w:rsidP="004821C1">
      <w:pPr>
        <w:tabs>
          <w:tab w:val="right" w:pos="7920"/>
        </w:tabs>
        <w:rPr>
          <w:rFonts w:ascii="Calibri" w:hAnsi="Calibri" w:cs="Calibri"/>
          <w:color w:val="FF0000"/>
          <w:sz w:val="24"/>
          <w:szCs w:val="24"/>
        </w:rPr>
      </w:pPr>
    </w:p>
    <w:p w14:paraId="5D367B79" w14:textId="1ABFF301" w:rsidR="00382BA7" w:rsidRPr="00167F63" w:rsidRDefault="00382BA7" w:rsidP="004821C1">
      <w:pPr>
        <w:tabs>
          <w:tab w:val="right" w:pos="7920"/>
        </w:tabs>
        <w:rPr>
          <w:rFonts w:ascii="Calibri" w:hAnsi="Calibri" w:cs="Calibri"/>
          <w:sz w:val="24"/>
          <w:szCs w:val="24"/>
        </w:rPr>
      </w:pPr>
      <w:r w:rsidRPr="00167F63">
        <w:rPr>
          <w:rFonts w:ascii="Calibri" w:hAnsi="Calibri" w:cs="Calibri"/>
          <w:sz w:val="24"/>
          <w:szCs w:val="24"/>
        </w:rPr>
        <w:t>More information about each of the even</w:t>
      </w:r>
      <w:r w:rsidR="00167F63">
        <w:rPr>
          <w:rFonts w:ascii="Calibri" w:hAnsi="Calibri" w:cs="Calibri"/>
          <w:sz w:val="24"/>
          <w:szCs w:val="24"/>
        </w:rPr>
        <w:t>ts will be sent nearer the time.</w:t>
      </w:r>
    </w:p>
    <w:p w14:paraId="05C05005" w14:textId="77777777" w:rsidR="00A87352" w:rsidRPr="00167F63" w:rsidRDefault="00A87352" w:rsidP="00264DA2">
      <w:pPr>
        <w:rPr>
          <w:rFonts w:ascii="Calibri" w:hAnsi="Calibri" w:cs="Calibri"/>
          <w:color w:val="FF0000"/>
          <w:sz w:val="24"/>
          <w:szCs w:val="24"/>
        </w:rPr>
      </w:pPr>
    </w:p>
    <w:p w14:paraId="61CDA094"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Term Dates 2025 - 2026</w:t>
      </w:r>
      <w:r>
        <w:rPr>
          <w:rStyle w:val="normaltextrun"/>
          <w:rFonts w:ascii="Calibri" w:hAnsi="Calibri" w:cs="Calibri"/>
          <w:b/>
          <w:bCs/>
        </w:rPr>
        <w:t> </w:t>
      </w:r>
      <w:r>
        <w:rPr>
          <w:rStyle w:val="eop"/>
          <w:rFonts w:ascii="Calibri" w:hAnsi="Calibri" w:cs="Calibri"/>
        </w:rPr>
        <w:t> </w:t>
      </w:r>
    </w:p>
    <w:p w14:paraId="25BE8572" w14:textId="58A6E5BA"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Term 2:</w:t>
      </w:r>
      <w:r>
        <w:rPr>
          <w:rStyle w:val="normaltextrun"/>
          <w:rFonts w:ascii="Calibri" w:hAnsi="Calibri" w:cs="Calibri"/>
        </w:rPr>
        <w:t xml:space="preserve"> Monday 3</w:t>
      </w:r>
      <w:r>
        <w:rPr>
          <w:rStyle w:val="normaltextrun"/>
          <w:rFonts w:ascii="Calibri" w:hAnsi="Calibri" w:cs="Calibri"/>
          <w:sz w:val="19"/>
          <w:szCs w:val="19"/>
          <w:vertAlign w:val="superscript"/>
        </w:rPr>
        <w:t>rd</w:t>
      </w:r>
      <w:r>
        <w:rPr>
          <w:rStyle w:val="normaltextrun"/>
          <w:rFonts w:ascii="Calibri" w:hAnsi="Calibri" w:cs="Calibri"/>
        </w:rPr>
        <w:t xml:space="preserve"> November 2025 to Friday 19</w:t>
      </w:r>
      <w:r>
        <w:rPr>
          <w:rStyle w:val="normaltextrun"/>
          <w:rFonts w:ascii="Calibri" w:hAnsi="Calibri" w:cs="Calibri"/>
          <w:sz w:val="19"/>
          <w:szCs w:val="19"/>
          <w:vertAlign w:val="superscript"/>
        </w:rPr>
        <w:t>th</w:t>
      </w:r>
      <w:r>
        <w:rPr>
          <w:rStyle w:val="normaltextrun"/>
          <w:rFonts w:ascii="Calibri" w:hAnsi="Calibri" w:cs="Calibri"/>
        </w:rPr>
        <w:t xml:space="preserve"> December 2025 (1.</w:t>
      </w:r>
      <w:r w:rsidR="00D1298C">
        <w:rPr>
          <w:rStyle w:val="normaltextrun"/>
          <w:rFonts w:ascii="Calibri" w:hAnsi="Calibri" w:cs="Calibri"/>
        </w:rPr>
        <w:t>45</w:t>
      </w:r>
      <w:r>
        <w:rPr>
          <w:rStyle w:val="normaltextrun"/>
          <w:rFonts w:ascii="Calibri" w:hAnsi="Calibri" w:cs="Calibri"/>
        </w:rPr>
        <w:t>pm finish)  </w:t>
      </w:r>
      <w:r>
        <w:rPr>
          <w:rStyle w:val="eop"/>
          <w:rFonts w:ascii="Calibri" w:hAnsi="Calibri" w:cs="Calibri"/>
        </w:rPr>
        <w:t> </w:t>
      </w:r>
    </w:p>
    <w:p w14:paraId="19122F19"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9A58CE6"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Term 3</w:t>
      </w:r>
      <w:r>
        <w:rPr>
          <w:rStyle w:val="normaltextrun"/>
          <w:rFonts w:ascii="Calibri" w:hAnsi="Calibri" w:cs="Calibri"/>
        </w:rPr>
        <w:t>: Tuesday 6</w:t>
      </w:r>
      <w:r>
        <w:rPr>
          <w:rStyle w:val="normaltextrun"/>
          <w:rFonts w:ascii="Calibri" w:hAnsi="Calibri" w:cs="Calibri"/>
          <w:sz w:val="19"/>
          <w:szCs w:val="19"/>
          <w:vertAlign w:val="superscript"/>
        </w:rPr>
        <w:t>th</w:t>
      </w:r>
      <w:r>
        <w:rPr>
          <w:rStyle w:val="normaltextrun"/>
          <w:rFonts w:ascii="Calibri" w:hAnsi="Calibri" w:cs="Calibri"/>
        </w:rPr>
        <w:t xml:space="preserve"> January 2026 to Friday 13</w:t>
      </w:r>
      <w:r>
        <w:rPr>
          <w:rStyle w:val="normaltextrun"/>
          <w:rFonts w:ascii="Calibri" w:hAnsi="Calibri" w:cs="Calibri"/>
          <w:sz w:val="19"/>
          <w:szCs w:val="19"/>
          <w:vertAlign w:val="superscript"/>
        </w:rPr>
        <w:t>th</w:t>
      </w:r>
      <w:r>
        <w:rPr>
          <w:rStyle w:val="normaltextrun"/>
          <w:rFonts w:ascii="Calibri" w:hAnsi="Calibri" w:cs="Calibri"/>
        </w:rPr>
        <w:t xml:space="preserve"> February 2026  </w:t>
      </w:r>
      <w:r>
        <w:rPr>
          <w:rStyle w:val="eop"/>
          <w:rFonts w:ascii="Calibri" w:hAnsi="Calibri" w:cs="Calibri"/>
        </w:rPr>
        <w:t> </w:t>
      </w:r>
    </w:p>
    <w:p w14:paraId="0F1B43F3"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sidRPr="00280DDB">
        <w:rPr>
          <w:rStyle w:val="normaltextrun"/>
          <w:rFonts w:ascii="Calibri" w:hAnsi="Calibri" w:cs="Calibri"/>
          <w:i/>
          <w:iCs/>
        </w:rPr>
        <w:t>INSET Day Monday 5</w:t>
      </w:r>
      <w:r w:rsidRPr="00280DDB">
        <w:rPr>
          <w:rStyle w:val="normaltextrun"/>
          <w:rFonts w:ascii="Calibri" w:hAnsi="Calibri" w:cs="Calibri"/>
          <w:i/>
          <w:iCs/>
          <w:sz w:val="19"/>
          <w:szCs w:val="19"/>
          <w:vertAlign w:val="superscript"/>
        </w:rPr>
        <w:t>th</w:t>
      </w:r>
      <w:r w:rsidRPr="00280DDB">
        <w:rPr>
          <w:rStyle w:val="normaltextrun"/>
          <w:rFonts w:ascii="Calibri" w:hAnsi="Calibri" w:cs="Calibri"/>
          <w:i/>
          <w:iCs/>
        </w:rPr>
        <w:t xml:space="preserve"> January</w:t>
      </w:r>
      <w:r>
        <w:rPr>
          <w:rStyle w:val="normaltextrun"/>
          <w:rFonts w:ascii="Calibri" w:hAnsi="Calibri" w:cs="Calibri"/>
        </w:rPr>
        <w:t xml:space="preserve"> 2026  </w:t>
      </w:r>
      <w:r>
        <w:rPr>
          <w:rStyle w:val="eop"/>
          <w:rFonts w:ascii="Calibri" w:hAnsi="Calibri" w:cs="Calibri"/>
        </w:rPr>
        <w:t> </w:t>
      </w:r>
    </w:p>
    <w:p w14:paraId="240A8670"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42D44344" w14:textId="7808E4B3"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Term 4:</w:t>
      </w:r>
      <w:r>
        <w:rPr>
          <w:rStyle w:val="normaltextrun"/>
          <w:rFonts w:ascii="Calibri" w:hAnsi="Calibri" w:cs="Calibri"/>
        </w:rPr>
        <w:t xml:space="preserve"> Monday 23</w:t>
      </w:r>
      <w:r>
        <w:rPr>
          <w:rStyle w:val="normaltextrun"/>
          <w:rFonts w:ascii="Calibri" w:hAnsi="Calibri" w:cs="Calibri"/>
          <w:sz w:val="19"/>
          <w:szCs w:val="19"/>
          <w:vertAlign w:val="superscript"/>
        </w:rPr>
        <w:t>rd</w:t>
      </w:r>
      <w:r>
        <w:rPr>
          <w:rStyle w:val="normaltextrun"/>
          <w:rFonts w:ascii="Calibri" w:hAnsi="Calibri" w:cs="Calibri"/>
        </w:rPr>
        <w:t xml:space="preserve"> February 2026 to Friday 27</w:t>
      </w:r>
      <w:r>
        <w:rPr>
          <w:rStyle w:val="normaltextrun"/>
          <w:rFonts w:ascii="Calibri" w:hAnsi="Calibri" w:cs="Calibri"/>
          <w:sz w:val="19"/>
          <w:szCs w:val="19"/>
          <w:vertAlign w:val="superscript"/>
        </w:rPr>
        <w:t>th</w:t>
      </w:r>
      <w:r>
        <w:rPr>
          <w:rStyle w:val="normaltextrun"/>
          <w:rFonts w:ascii="Calibri" w:hAnsi="Calibri" w:cs="Calibri"/>
        </w:rPr>
        <w:t xml:space="preserve"> March 2026 (1.</w:t>
      </w:r>
      <w:r w:rsidR="00D1298C">
        <w:rPr>
          <w:rStyle w:val="normaltextrun"/>
          <w:rFonts w:ascii="Calibri" w:hAnsi="Calibri" w:cs="Calibri"/>
        </w:rPr>
        <w:t>45</w:t>
      </w:r>
      <w:r>
        <w:rPr>
          <w:rStyle w:val="normaltextrun"/>
          <w:rFonts w:ascii="Calibri" w:hAnsi="Calibri" w:cs="Calibri"/>
        </w:rPr>
        <w:t>pm finish)  </w:t>
      </w:r>
      <w:r>
        <w:rPr>
          <w:rStyle w:val="eop"/>
          <w:rFonts w:ascii="Calibri" w:hAnsi="Calibri" w:cs="Calibri"/>
        </w:rPr>
        <w:t> </w:t>
      </w:r>
    </w:p>
    <w:p w14:paraId="6425539B"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7053B3A"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Term 5:</w:t>
      </w:r>
      <w:r>
        <w:rPr>
          <w:rStyle w:val="normaltextrun"/>
          <w:rFonts w:ascii="Calibri" w:hAnsi="Calibri" w:cs="Calibri"/>
        </w:rPr>
        <w:t xml:space="preserve"> Monday 13</w:t>
      </w:r>
      <w:r>
        <w:rPr>
          <w:rStyle w:val="normaltextrun"/>
          <w:rFonts w:ascii="Calibri" w:hAnsi="Calibri" w:cs="Calibri"/>
          <w:sz w:val="19"/>
          <w:szCs w:val="19"/>
          <w:vertAlign w:val="superscript"/>
        </w:rPr>
        <w:t>th</w:t>
      </w:r>
      <w:r>
        <w:rPr>
          <w:rStyle w:val="normaltextrun"/>
          <w:rFonts w:ascii="Calibri" w:hAnsi="Calibri" w:cs="Calibri"/>
        </w:rPr>
        <w:t xml:space="preserve"> April 2026 to Friday 22</w:t>
      </w:r>
      <w:r>
        <w:rPr>
          <w:rStyle w:val="normaltextrun"/>
          <w:rFonts w:ascii="Calibri" w:hAnsi="Calibri" w:cs="Calibri"/>
          <w:sz w:val="19"/>
          <w:szCs w:val="19"/>
          <w:vertAlign w:val="superscript"/>
        </w:rPr>
        <w:t>nd</w:t>
      </w:r>
      <w:r>
        <w:rPr>
          <w:rStyle w:val="normaltextrun"/>
          <w:rFonts w:ascii="Calibri" w:hAnsi="Calibri" w:cs="Calibri"/>
        </w:rPr>
        <w:t xml:space="preserve"> May 2026  </w:t>
      </w:r>
      <w:r>
        <w:rPr>
          <w:rStyle w:val="eop"/>
          <w:rFonts w:ascii="Calibri" w:hAnsi="Calibri" w:cs="Calibri"/>
        </w:rPr>
        <w:t> </w:t>
      </w:r>
    </w:p>
    <w:p w14:paraId="6EBDD258" w14:textId="77777777" w:rsidR="00167F63" w:rsidRPr="00280DDB" w:rsidRDefault="00167F63" w:rsidP="00167F63">
      <w:pPr>
        <w:pStyle w:val="paragraph"/>
        <w:spacing w:before="0" w:beforeAutospacing="0" w:after="0" w:afterAutospacing="0"/>
        <w:textAlignment w:val="baseline"/>
        <w:rPr>
          <w:rFonts w:ascii="Segoe UI" w:hAnsi="Segoe UI" w:cs="Segoe UI"/>
          <w:i/>
          <w:iCs/>
          <w:sz w:val="18"/>
          <w:szCs w:val="18"/>
        </w:rPr>
      </w:pPr>
      <w:r w:rsidRPr="00280DDB">
        <w:rPr>
          <w:rStyle w:val="normaltextrun"/>
          <w:rFonts w:ascii="Calibri" w:hAnsi="Calibri" w:cs="Calibri"/>
          <w:i/>
          <w:iCs/>
        </w:rPr>
        <w:t>Bank Holiday 4</w:t>
      </w:r>
      <w:r w:rsidRPr="00280DDB">
        <w:rPr>
          <w:rStyle w:val="normaltextrun"/>
          <w:rFonts w:ascii="Calibri" w:hAnsi="Calibri" w:cs="Calibri"/>
          <w:i/>
          <w:iCs/>
          <w:sz w:val="19"/>
          <w:szCs w:val="19"/>
          <w:vertAlign w:val="superscript"/>
        </w:rPr>
        <w:t>th</w:t>
      </w:r>
      <w:r w:rsidRPr="00280DDB">
        <w:rPr>
          <w:rStyle w:val="normaltextrun"/>
          <w:rFonts w:ascii="Calibri" w:hAnsi="Calibri" w:cs="Calibri"/>
          <w:i/>
          <w:iCs/>
        </w:rPr>
        <w:t xml:space="preserve"> May 2026  </w:t>
      </w:r>
      <w:r w:rsidRPr="00280DDB">
        <w:rPr>
          <w:rStyle w:val="eop"/>
          <w:rFonts w:ascii="Calibri" w:hAnsi="Calibri" w:cs="Calibri"/>
          <w:i/>
          <w:iCs/>
        </w:rPr>
        <w:t> </w:t>
      </w:r>
    </w:p>
    <w:p w14:paraId="033B759B"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1B1B63B3" w14:textId="77777777" w:rsidR="00167F63" w:rsidRDefault="00167F63" w:rsidP="00167F6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Term 6:</w:t>
      </w:r>
      <w:r>
        <w:rPr>
          <w:rStyle w:val="normaltextrun"/>
          <w:rFonts w:ascii="Calibri" w:hAnsi="Calibri" w:cs="Calibri"/>
        </w:rPr>
        <w:t xml:space="preserve"> Tuesday 2</w:t>
      </w:r>
      <w:r>
        <w:rPr>
          <w:rStyle w:val="normaltextrun"/>
          <w:rFonts w:ascii="Calibri" w:hAnsi="Calibri" w:cs="Calibri"/>
          <w:sz w:val="19"/>
          <w:szCs w:val="19"/>
          <w:vertAlign w:val="superscript"/>
        </w:rPr>
        <w:t>nd</w:t>
      </w:r>
      <w:r>
        <w:rPr>
          <w:rStyle w:val="normaltextrun"/>
          <w:rFonts w:ascii="Calibri" w:hAnsi="Calibri" w:cs="Calibri"/>
        </w:rPr>
        <w:t xml:space="preserve"> June 2026 to Friday 17</w:t>
      </w:r>
      <w:r>
        <w:rPr>
          <w:rStyle w:val="normaltextrun"/>
          <w:rFonts w:ascii="Calibri" w:hAnsi="Calibri" w:cs="Calibri"/>
          <w:sz w:val="19"/>
          <w:szCs w:val="19"/>
          <w:vertAlign w:val="superscript"/>
        </w:rPr>
        <w:t>th</w:t>
      </w:r>
      <w:r>
        <w:rPr>
          <w:rStyle w:val="normaltextrun"/>
          <w:rFonts w:ascii="Calibri" w:hAnsi="Calibri" w:cs="Calibri"/>
        </w:rPr>
        <w:t xml:space="preserve"> July 2026 (1.45pm finish)  </w:t>
      </w:r>
      <w:r>
        <w:rPr>
          <w:rStyle w:val="eop"/>
          <w:rFonts w:ascii="Calibri" w:hAnsi="Calibri" w:cs="Calibri"/>
        </w:rPr>
        <w:t> </w:t>
      </w:r>
    </w:p>
    <w:p w14:paraId="04CC79D6" w14:textId="77777777" w:rsidR="00167F63" w:rsidRPr="00280DDB" w:rsidRDefault="00167F63" w:rsidP="00167F63">
      <w:pPr>
        <w:pStyle w:val="paragraph"/>
        <w:spacing w:before="0" w:beforeAutospacing="0" w:after="0" w:afterAutospacing="0"/>
        <w:textAlignment w:val="baseline"/>
        <w:rPr>
          <w:rFonts w:ascii="Segoe UI" w:hAnsi="Segoe UI" w:cs="Segoe UI"/>
          <w:i/>
          <w:iCs/>
          <w:sz w:val="18"/>
          <w:szCs w:val="18"/>
        </w:rPr>
      </w:pPr>
      <w:r w:rsidRPr="00280DDB">
        <w:rPr>
          <w:rStyle w:val="normaltextrun"/>
          <w:rFonts w:ascii="Calibri" w:hAnsi="Calibri" w:cs="Calibri"/>
          <w:i/>
          <w:iCs/>
        </w:rPr>
        <w:t>INSET Day Monday 1</w:t>
      </w:r>
      <w:r w:rsidRPr="00280DDB">
        <w:rPr>
          <w:rStyle w:val="normaltextrun"/>
          <w:rFonts w:ascii="Calibri" w:hAnsi="Calibri" w:cs="Calibri"/>
          <w:i/>
          <w:iCs/>
          <w:sz w:val="19"/>
          <w:szCs w:val="19"/>
          <w:vertAlign w:val="superscript"/>
        </w:rPr>
        <w:t>st</w:t>
      </w:r>
      <w:r w:rsidRPr="00280DDB">
        <w:rPr>
          <w:rStyle w:val="normaltextrun"/>
          <w:rFonts w:ascii="Calibri" w:hAnsi="Calibri" w:cs="Calibri"/>
          <w:i/>
          <w:iCs/>
        </w:rPr>
        <w:t xml:space="preserve"> June &amp; Monday 21</w:t>
      </w:r>
      <w:r w:rsidRPr="00280DDB">
        <w:rPr>
          <w:rStyle w:val="normaltextrun"/>
          <w:rFonts w:ascii="Calibri" w:hAnsi="Calibri" w:cs="Calibri"/>
          <w:i/>
          <w:iCs/>
          <w:sz w:val="19"/>
          <w:szCs w:val="19"/>
          <w:vertAlign w:val="superscript"/>
        </w:rPr>
        <w:t>st</w:t>
      </w:r>
      <w:r w:rsidRPr="00280DDB">
        <w:rPr>
          <w:rStyle w:val="normaltextrun"/>
          <w:rFonts w:ascii="Calibri" w:hAnsi="Calibri" w:cs="Calibri"/>
          <w:i/>
          <w:iCs/>
        </w:rPr>
        <w:t xml:space="preserve"> July </w:t>
      </w:r>
      <w:r w:rsidRPr="00280DDB">
        <w:rPr>
          <w:rStyle w:val="normaltextrun"/>
          <w:b/>
          <w:bCs/>
          <w:i/>
          <w:iCs/>
        </w:rPr>
        <w:t> </w:t>
      </w:r>
      <w:r w:rsidRPr="00280DDB">
        <w:rPr>
          <w:rStyle w:val="eop"/>
          <w:i/>
          <w:iCs/>
        </w:rPr>
        <w:t> </w:t>
      </w:r>
    </w:p>
    <w:p w14:paraId="45AD56C2" w14:textId="598E0709" w:rsidR="00A87352" w:rsidRPr="00167F63" w:rsidRDefault="000E3DB9" w:rsidP="00AC2C4A">
      <w:pPr>
        <w:pStyle w:val="paragraph"/>
        <w:spacing w:before="0" w:beforeAutospacing="0" w:after="0" w:afterAutospacing="0"/>
        <w:textAlignment w:val="baseline"/>
        <w:rPr>
          <w:rFonts w:ascii="Segoe UI" w:hAnsi="Segoe UI" w:cs="Segoe UI"/>
          <w:color w:val="FF0000"/>
          <w:sz w:val="18"/>
          <w:szCs w:val="18"/>
        </w:rPr>
      </w:pPr>
      <w:r w:rsidRPr="00167F63">
        <w:rPr>
          <w:rStyle w:val="eop"/>
          <w:rFonts w:ascii="Calibri" w:hAnsi="Calibri" w:cs="Calibri"/>
          <w:color w:val="FF0000"/>
        </w:rPr>
        <w:t> </w:t>
      </w:r>
    </w:p>
    <w:p w14:paraId="73CF855B" w14:textId="77777777" w:rsidR="00A87352" w:rsidRPr="00167F63" w:rsidRDefault="00A87352" w:rsidP="00264DA2">
      <w:pPr>
        <w:rPr>
          <w:rFonts w:ascii="Calibri" w:hAnsi="Calibri" w:cs="Calibri"/>
          <w:color w:val="FF0000"/>
          <w:sz w:val="24"/>
          <w:szCs w:val="24"/>
        </w:rPr>
      </w:pPr>
    </w:p>
    <w:p w14:paraId="1E099F2F" w14:textId="3A773F22" w:rsidR="00D64C98" w:rsidRPr="00D64C98" w:rsidRDefault="00D64C98" w:rsidP="00264DA2">
      <w:pPr>
        <w:rPr>
          <w:rFonts w:ascii="Calibri" w:hAnsi="Calibri" w:cs="Calibri"/>
          <w:b/>
          <w:bCs/>
          <w:sz w:val="24"/>
          <w:szCs w:val="24"/>
          <w:u w:val="single"/>
        </w:rPr>
      </w:pPr>
      <w:r w:rsidRPr="00D64C98">
        <w:rPr>
          <w:rFonts w:ascii="Calibri" w:hAnsi="Calibri" w:cs="Calibri"/>
          <w:b/>
          <w:bCs/>
          <w:sz w:val="24"/>
          <w:szCs w:val="24"/>
          <w:u w:val="single"/>
        </w:rPr>
        <w:t>Term Dates 2026 – 2027</w:t>
      </w:r>
    </w:p>
    <w:p w14:paraId="20D29221" w14:textId="26C205E8" w:rsidR="00D64C98" w:rsidRDefault="00D64C98" w:rsidP="00264DA2">
      <w:pPr>
        <w:rPr>
          <w:rFonts w:ascii="Calibri" w:hAnsi="Calibri" w:cs="Calibri"/>
          <w:sz w:val="24"/>
          <w:szCs w:val="24"/>
        </w:rPr>
      </w:pPr>
      <w:r>
        <w:rPr>
          <w:rFonts w:ascii="Calibri" w:hAnsi="Calibri" w:cs="Calibri"/>
          <w:b/>
          <w:bCs/>
          <w:sz w:val="24"/>
          <w:szCs w:val="24"/>
        </w:rPr>
        <w:t xml:space="preserve">Term 1: </w:t>
      </w:r>
      <w:r w:rsidR="003B6D11" w:rsidRPr="00BD402B">
        <w:rPr>
          <w:rFonts w:ascii="Calibri" w:hAnsi="Calibri" w:cs="Calibri"/>
          <w:sz w:val="24"/>
          <w:szCs w:val="24"/>
        </w:rPr>
        <w:t xml:space="preserve">Thursday </w:t>
      </w:r>
      <w:r w:rsidR="00AC5D69">
        <w:rPr>
          <w:rFonts w:ascii="Calibri" w:hAnsi="Calibri" w:cs="Calibri"/>
          <w:sz w:val="24"/>
          <w:szCs w:val="24"/>
        </w:rPr>
        <w:t>3</w:t>
      </w:r>
      <w:r w:rsidR="00AC5D69" w:rsidRPr="00AC5D69">
        <w:rPr>
          <w:rFonts w:ascii="Calibri" w:hAnsi="Calibri" w:cs="Calibri"/>
          <w:sz w:val="24"/>
          <w:szCs w:val="24"/>
          <w:vertAlign w:val="superscript"/>
        </w:rPr>
        <w:t>rd</w:t>
      </w:r>
      <w:r w:rsidR="00AC5D69">
        <w:rPr>
          <w:rFonts w:ascii="Calibri" w:hAnsi="Calibri" w:cs="Calibri"/>
          <w:sz w:val="24"/>
          <w:szCs w:val="24"/>
        </w:rPr>
        <w:t xml:space="preserve"> </w:t>
      </w:r>
      <w:r w:rsidR="00BD402B" w:rsidRPr="00BD402B">
        <w:rPr>
          <w:rFonts w:ascii="Calibri" w:hAnsi="Calibri" w:cs="Calibri"/>
          <w:sz w:val="24"/>
          <w:szCs w:val="24"/>
        </w:rPr>
        <w:t>September 2026</w:t>
      </w:r>
      <w:r w:rsidR="00BD402B">
        <w:rPr>
          <w:rFonts w:ascii="Calibri" w:hAnsi="Calibri" w:cs="Calibri"/>
          <w:sz w:val="24"/>
          <w:szCs w:val="24"/>
        </w:rPr>
        <w:t xml:space="preserve"> to Friday 23</w:t>
      </w:r>
      <w:r w:rsidR="00BD402B" w:rsidRPr="00BD402B">
        <w:rPr>
          <w:rFonts w:ascii="Calibri" w:hAnsi="Calibri" w:cs="Calibri"/>
          <w:sz w:val="24"/>
          <w:szCs w:val="24"/>
          <w:vertAlign w:val="superscript"/>
        </w:rPr>
        <w:t>rd</w:t>
      </w:r>
      <w:r w:rsidR="00BD402B">
        <w:rPr>
          <w:rFonts w:ascii="Calibri" w:hAnsi="Calibri" w:cs="Calibri"/>
          <w:sz w:val="24"/>
          <w:szCs w:val="24"/>
        </w:rPr>
        <w:t xml:space="preserve"> October 2026</w:t>
      </w:r>
    </w:p>
    <w:p w14:paraId="417A615F" w14:textId="7079997D" w:rsidR="00A21567" w:rsidRDefault="00280DDB" w:rsidP="00264DA2">
      <w:pPr>
        <w:rPr>
          <w:rFonts w:ascii="Calibri" w:hAnsi="Calibri" w:cs="Calibri"/>
          <w:i/>
          <w:iCs/>
          <w:sz w:val="24"/>
          <w:szCs w:val="24"/>
        </w:rPr>
      </w:pPr>
      <w:r>
        <w:rPr>
          <w:rFonts w:ascii="Calibri" w:hAnsi="Calibri" w:cs="Calibri"/>
          <w:i/>
          <w:iCs/>
          <w:sz w:val="24"/>
          <w:szCs w:val="24"/>
        </w:rPr>
        <w:t xml:space="preserve">INSET Days </w:t>
      </w:r>
      <w:r w:rsidR="00107AF4">
        <w:rPr>
          <w:rFonts w:ascii="Calibri" w:hAnsi="Calibri" w:cs="Calibri"/>
          <w:i/>
          <w:iCs/>
          <w:sz w:val="24"/>
          <w:szCs w:val="24"/>
        </w:rPr>
        <w:t>Tuesday</w:t>
      </w:r>
      <w:r w:rsidR="00AC5D69">
        <w:rPr>
          <w:rFonts w:ascii="Calibri" w:hAnsi="Calibri" w:cs="Calibri"/>
          <w:i/>
          <w:iCs/>
          <w:sz w:val="24"/>
          <w:szCs w:val="24"/>
        </w:rPr>
        <w:t xml:space="preserve"> 1</w:t>
      </w:r>
      <w:r w:rsidR="00AC5D69" w:rsidRPr="00AC5D69">
        <w:rPr>
          <w:rFonts w:ascii="Calibri" w:hAnsi="Calibri" w:cs="Calibri"/>
          <w:i/>
          <w:iCs/>
          <w:sz w:val="24"/>
          <w:szCs w:val="24"/>
          <w:vertAlign w:val="superscript"/>
        </w:rPr>
        <w:t>st</w:t>
      </w:r>
      <w:r w:rsidR="00AC5D69">
        <w:rPr>
          <w:rFonts w:ascii="Calibri" w:hAnsi="Calibri" w:cs="Calibri"/>
          <w:i/>
          <w:iCs/>
          <w:sz w:val="24"/>
          <w:szCs w:val="24"/>
        </w:rPr>
        <w:t xml:space="preserve"> and </w:t>
      </w:r>
      <w:r w:rsidR="0021103A">
        <w:rPr>
          <w:rFonts w:ascii="Calibri" w:hAnsi="Calibri" w:cs="Calibri"/>
          <w:i/>
          <w:iCs/>
          <w:sz w:val="24"/>
          <w:szCs w:val="24"/>
        </w:rPr>
        <w:t>Wedne</w:t>
      </w:r>
      <w:r w:rsidR="00AC5D69">
        <w:rPr>
          <w:rFonts w:ascii="Calibri" w:hAnsi="Calibri" w:cs="Calibri"/>
          <w:i/>
          <w:iCs/>
          <w:sz w:val="24"/>
          <w:szCs w:val="24"/>
        </w:rPr>
        <w:t>sday 2</w:t>
      </w:r>
      <w:r w:rsidR="00AC5D69" w:rsidRPr="00AC5D69">
        <w:rPr>
          <w:rFonts w:ascii="Calibri" w:hAnsi="Calibri" w:cs="Calibri"/>
          <w:i/>
          <w:iCs/>
          <w:sz w:val="24"/>
          <w:szCs w:val="24"/>
          <w:vertAlign w:val="superscript"/>
        </w:rPr>
        <w:t>nd</w:t>
      </w:r>
      <w:r w:rsidR="00AC5D69">
        <w:rPr>
          <w:rFonts w:ascii="Calibri" w:hAnsi="Calibri" w:cs="Calibri"/>
          <w:i/>
          <w:iCs/>
          <w:sz w:val="24"/>
          <w:szCs w:val="24"/>
        </w:rPr>
        <w:t xml:space="preserve"> September</w:t>
      </w:r>
      <w:r w:rsidR="00A21567">
        <w:rPr>
          <w:rFonts w:ascii="Calibri" w:hAnsi="Calibri" w:cs="Calibri"/>
          <w:i/>
          <w:iCs/>
          <w:sz w:val="24"/>
          <w:szCs w:val="24"/>
        </w:rPr>
        <w:t>, also Friday 2</w:t>
      </w:r>
      <w:r w:rsidR="00A21567" w:rsidRPr="00A21567">
        <w:rPr>
          <w:rFonts w:ascii="Calibri" w:hAnsi="Calibri" w:cs="Calibri"/>
          <w:i/>
          <w:iCs/>
          <w:sz w:val="24"/>
          <w:szCs w:val="24"/>
          <w:vertAlign w:val="superscript"/>
        </w:rPr>
        <w:t>nd</w:t>
      </w:r>
      <w:r w:rsidR="00A21567">
        <w:rPr>
          <w:rFonts w:ascii="Calibri" w:hAnsi="Calibri" w:cs="Calibri"/>
          <w:i/>
          <w:iCs/>
          <w:sz w:val="24"/>
          <w:szCs w:val="24"/>
        </w:rPr>
        <w:t xml:space="preserve"> October</w:t>
      </w:r>
    </w:p>
    <w:p w14:paraId="17B25A5B" w14:textId="77777777" w:rsidR="00A21567" w:rsidRDefault="00A21567" w:rsidP="00264DA2">
      <w:pPr>
        <w:rPr>
          <w:rFonts w:ascii="Calibri" w:hAnsi="Calibri" w:cs="Calibri"/>
          <w:i/>
          <w:iCs/>
          <w:sz w:val="24"/>
          <w:szCs w:val="24"/>
        </w:rPr>
      </w:pPr>
    </w:p>
    <w:p w14:paraId="1D5282F1" w14:textId="451A7C25" w:rsidR="00D1298C" w:rsidRDefault="00A21567" w:rsidP="00264DA2">
      <w:pPr>
        <w:rPr>
          <w:rFonts w:ascii="Calibri" w:hAnsi="Calibri" w:cs="Calibri"/>
          <w:sz w:val="24"/>
          <w:szCs w:val="24"/>
        </w:rPr>
      </w:pPr>
      <w:r>
        <w:rPr>
          <w:rFonts w:ascii="Calibri" w:hAnsi="Calibri" w:cs="Calibri"/>
          <w:b/>
          <w:bCs/>
          <w:sz w:val="24"/>
          <w:szCs w:val="24"/>
        </w:rPr>
        <w:t xml:space="preserve">Term 2: </w:t>
      </w:r>
      <w:r w:rsidR="00E6487E">
        <w:rPr>
          <w:rFonts w:ascii="Calibri" w:hAnsi="Calibri" w:cs="Calibri"/>
          <w:sz w:val="24"/>
          <w:szCs w:val="24"/>
        </w:rPr>
        <w:t>Tuesday 2</w:t>
      </w:r>
      <w:r w:rsidR="00E6487E" w:rsidRPr="00E6487E">
        <w:rPr>
          <w:rFonts w:ascii="Calibri" w:hAnsi="Calibri" w:cs="Calibri"/>
          <w:sz w:val="24"/>
          <w:szCs w:val="24"/>
          <w:vertAlign w:val="superscript"/>
        </w:rPr>
        <w:t>nd</w:t>
      </w:r>
      <w:r w:rsidR="00E6487E">
        <w:rPr>
          <w:rFonts w:ascii="Calibri" w:hAnsi="Calibri" w:cs="Calibri"/>
          <w:sz w:val="24"/>
          <w:szCs w:val="24"/>
        </w:rPr>
        <w:t xml:space="preserve"> November 2026 to Friday</w:t>
      </w:r>
      <w:r w:rsidR="0014305A">
        <w:rPr>
          <w:rFonts w:ascii="Calibri" w:hAnsi="Calibri" w:cs="Calibri"/>
          <w:sz w:val="24"/>
          <w:szCs w:val="24"/>
        </w:rPr>
        <w:t xml:space="preserve"> 18</w:t>
      </w:r>
      <w:r w:rsidR="0014305A" w:rsidRPr="0014305A">
        <w:rPr>
          <w:rFonts w:ascii="Calibri" w:hAnsi="Calibri" w:cs="Calibri"/>
          <w:sz w:val="24"/>
          <w:szCs w:val="24"/>
          <w:vertAlign w:val="superscript"/>
        </w:rPr>
        <w:t>th</w:t>
      </w:r>
      <w:r w:rsidR="0014305A">
        <w:rPr>
          <w:rFonts w:ascii="Calibri" w:hAnsi="Calibri" w:cs="Calibri"/>
          <w:sz w:val="24"/>
          <w:szCs w:val="24"/>
        </w:rPr>
        <w:t xml:space="preserve"> December 2026</w:t>
      </w:r>
      <w:r w:rsidR="00D1298C">
        <w:rPr>
          <w:rFonts w:ascii="Calibri" w:hAnsi="Calibri" w:cs="Calibri"/>
          <w:sz w:val="24"/>
          <w:szCs w:val="24"/>
        </w:rPr>
        <w:t xml:space="preserve"> (1.45pm finish)</w:t>
      </w:r>
    </w:p>
    <w:p w14:paraId="2B85DB34" w14:textId="77777777" w:rsidR="00D1298C" w:rsidRDefault="00D1298C" w:rsidP="00264DA2">
      <w:pPr>
        <w:rPr>
          <w:rFonts w:ascii="Calibri" w:hAnsi="Calibri" w:cs="Calibri"/>
          <w:sz w:val="24"/>
          <w:szCs w:val="24"/>
        </w:rPr>
      </w:pPr>
    </w:p>
    <w:p w14:paraId="508EE2B5" w14:textId="4874E9DB" w:rsidR="00280DDB" w:rsidRDefault="00D1298C" w:rsidP="00264DA2">
      <w:pPr>
        <w:rPr>
          <w:rFonts w:ascii="Calibri" w:hAnsi="Calibri" w:cs="Calibri"/>
          <w:sz w:val="24"/>
          <w:szCs w:val="24"/>
        </w:rPr>
      </w:pPr>
      <w:r>
        <w:rPr>
          <w:rFonts w:ascii="Calibri" w:hAnsi="Calibri" w:cs="Calibri"/>
          <w:b/>
          <w:bCs/>
          <w:sz w:val="24"/>
          <w:szCs w:val="24"/>
        </w:rPr>
        <w:t xml:space="preserve">Term 3: </w:t>
      </w:r>
      <w:r w:rsidR="00280DDB">
        <w:rPr>
          <w:rFonts w:ascii="Calibri" w:hAnsi="Calibri" w:cs="Calibri"/>
          <w:i/>
          <w:iCs/>
          <w:sz w:val="24"/>
          <w:szCs w:val="24"/>
        </w:rPr>
        <w:t xml:space="preserve"> </w:t>
      </w:r>
      <w:r>
        <w:rPr>
          <w:rFonts w:ascii="Calibri" w:hAnsi="Calibri" w:cs="Calibri"/>
          <w:sz w:val="24"/>
          <w:szCs w:val="24"/>
        </w:rPr>
        <w:t xml:space="preserve">Tuesday </w:t>
      </w:r>
      <w:r w:rsidR="000573F4">
        <w:rPr>
          <w:rFonts w:ascii="Calibri" w:hAnsi="Calibri" w:cs="Calibri"/>
          <w:sz w:val="24"/>
          <w:szCs w:val="24"/>
        </w:rPr>
        <w:t>5</w:t>
      </w:r>
      <w:r w:rsidR="000573F4" w:rsidRPr="000573F4">
        <w:rPr>
          <w:rFonts w:ascii="Calibri" w:hAnsi="Calibri" w:cs="Calibri"/>
          <w:sz w:val="24"/>
          <w:szCs w:val="24"/>
          <w:vertAlign w:val="superscript"/>
        </w:rPr>
        <w:t>th</w:t>
      </w:r>
      <w:r w:rsidR="000573F4">
        <w:rPr>
          <w:rFonts w:ascii="Calibri" w:hAnsi="Calibri" w:cs="Calibri"/>
          <w:sz w:val="24"/>
          <w:szCs w:val="24"/>
        </w:rPr>
        <w:t xml:space="preserve"> January 2027 to Friday 12</w:t>
      </w:r>
      <w:r w:rsidR="000573F4" w:rsidRPr="000573F4">
        <w:rPr>
          <w:rFonts w:ascii="Calibri" w:hAnsi="Calibri" w:cs="Calibri"/>
          <w:sz w:val="24"/>
          <w:szCs w:val="24"/>
          <w:vertAlign w:val="superscript"/>
        </w:rPr>
        <w:t>th</w:t>
      </w:r>
      <w:r w:rsidR="000573F4">
        <w:rPr>
          <w:rFonts w:ascii="Calibri" w:hAnsi="Calibri" w:cs="Calibri"/>
          <w:sz w:val="24"/>
          <w:szCs w:val="24"/>
        </w:rPr>
        <w:t xml:space="preserve"> February 2027</w:t>
      </w:r>
    </w:p>
    <w:p w14:paraId="4FF5E76B" w14:textId="6E992DC1" w:rsidR="000573F4" w:rsidRDefault="00023857" w:rsidP="00264DA2">
      <w:pPr>
        <w:rPr>
          <w:rFonts w:ascii="Calibri" w:hAnsi="Calibri" w:cs="Calibri"/>
          <w:i/>
          <w:iCs/>
          <w:sz w:val="24"/>
          <w:szCs w:val="24"/>
        </w:rPr>
      </w:pPr>
      <w:r>
        <w:rPr>
          <w:rFonts w:ascii="Calibri" w:hAnsi="Calibri" w:cs="Calibri"/>
          <w:i/>
          <w:iCs/>
          <w:sz w:val="24"/>
          <w:szCs w:val="24"/>
        </w:rPr>
        <w:t>INSET Monday 4</w:t>
      </w:r>
      <w:r w:rsidRPr="00023857">
        <w:rPr>
          <w:rFonts w:ascii="Calibri" w:hAnsi="Calibri" w:cs="Calibri"/>
          <w:i/>
          <w:iCs/>
          <w:sz w:val="24"/>
          <w:szCs w:val="24"/>
          <w:vertAlign w:val="superscript"/>
        </w:rPr>
        <w:t>th</w:t>
      </w:r>
      <w:r>
        <w:rPr>
          <w:rFonts w:ascii="Calibri" w:hAnsi="Calibri" w:cs="Calibri"/>
          <w:i/>
          <w:iCs/>
          <w:sz w:val="24"/>
          <w:szCs w:val="24"/>
        </w:rPr>
        <w:t xml:space="preserve"> January 2027</w:t>
      </w:r>
    </w:p>
    <w:p w14:paraId="2D5E19B3" w14:textId="77777777" w:rsidR="00023857" w:rsidRDefault="00023857" w:rsidP="00264DA2">
      <w:pPr>
        <w:rPr>
          <w:rFonts w:ascii="Calibri" w:hAnsi="Calibri" w:cs="Calibri"/>
          <w:i/>
          <w:iCs/>
          <w:sz w:val="24"/>
          <w:szCs w:val="24"/>
        </w:rPr>
      </w:pPr>
    </w:p>
    <w:p w14:paraId="1998DD48" w14:textId="079451BA" w:rsidR="00023857" w:rsidRDefault="00023857" w:rsidP="00264DA2">
      <w:pPr>
        <w:rPr>
          <w:rFonts w:ascii="Calibri" w:hAnsi="Calibri" w:cs="Calibri"/>
          <w:sz w:val="24"/>
          <w:szCs w:val="24"/>
        </w:rPr>
      </w:pPr>
      <w:r>
        <w:rPr>
          <w:rFonts w:ascii="Calibri" w:hAnsi="Calibri" w:cs="Calibri"/>
          <w:b/>
          <w:bCs/>
          <w:sz w:val="24"/>
          <w:szCs w:val="24"/>
        </w:rPr>
        <w:t xml:space="preserve">Term 4: </w:t>
      </w:r>
      <w:r w:rsidR="001108ED">
        <w:rPr>
          <w:rFonts w:ascii="Calibri" w:hAnsi="Calibri" w:cs="Calibri"/>
          <w:sz w:val="24"/>
          <w:szCs w:val="24"/>
        </w:rPr>
        <w:t>Monday 22</w:t>
      </w:r>
      <w:r w:rsidR="001108ED" w:rsidRPr="001108ED">
        <w:rPr>
          <w:rFonts w:ascii="Calibri" w:hAnsi="Calibri" w:cs="Calibri"/>
          <w:sz w:val="24"/>
          <w:szCs w:val="24"/>
          <w:vertAlign w:val="superscript"/>
        </w:rPr>
        <w:t>nd</w:t>
      </w:r>
      <w:r w:rsidR="001108ED">
        <w:rPr>
          <w:rFonts w:ascii="Calibri" w:hAnsi="Calibri" w:cs="Calibri"/>
          <w:sz w:val="24"/>
          <w:szCs w:val="24"/>
        </w:rPr>
        <w:t xml:space="preserve"> February 2027 to Thursday 25</w:t>
      </w:r>
      <w:r w:rsidR="001108ED" w:rsidRPr="001108ED">
        <w:rPr>
          <w:rFonts w:ascii="Calibri" w:hAnsi="Calibri" w:cs="Calibri"/>
          <w:sz w:val="24"/>
          <w:szCs w:val="24"/>
          <w:vertAlign w:val="superscript"/>
        </w:rPr>
        <w:t>th</w:t>
      </w:r>
      <w:r w:rsidR="001108ED">
        <w:rPr>
          <w:rFonts w:ascii="Calibri" w:hAnsi="Calibri" w:cs="Calibri"/>
          <w:sz w:val="24"/>
          <w:szCs w:val="24"/>
        </w:rPr>
        <w:t xml:space="preserve"> March 2027 (1.45pm finish)</w:t>
      </w:r>
    </w:p>
    <w:p w14:paraId="617F96CA" w14:textId="77777777" w:rsidR="00414552" w:rsidRDefault="00414552" w:rsidP="00264DA2">
      <w:pPr>
        <w:rPr>
          <w:rFonts w:ascii="Calibri" w:hAnsi="Calibri" w:cs="Calibri"/>
          <w:sz w:val="24"/>
          <w:szCs w:val="24"/>
        </w:rPr>
      </w:pPr>
    </w:p>
    <w:p w14:paraId="091C2731" w14:textId="149121E8" w:rsidR="00414552" w:rsidRDefault="00414552" w:rsidP="00264DA2">
      <w:pPr>
        <w:rPr>
          <w:rFonts w:ascii="Calibri" w:hAnsi="Calibri" w:cs="Calibri"/>
          <w:sz w:val="24"/>
          <w:szCs w:val="24"/>
        </w:rPr>
      </w:pPr>
      <w:r>
        <w:rPr>
          <w:rFonts w:ascii="Calibri" w:hAnsi="Calibri" w:cs="Calibri"/>
          <w:b/>
          <w:bCs/>
          <w:sz w:val="24"/>
          <w:szCs w:val="24"/>
        </w:rPr>
        <w:t xml:space="preserve">Term 5: </w:t>
      </w:r>
      <w:r w:rsidRPr="00414552">
        <w:rPr>
          <w:rFonts w:ascii="Calibri" w:hAnsi="Calibri" w:cs="Calibri"/>
          <w:sz w:val="24"/>
          <w:szCs w:val="24"/>
        </w:rPr>
        <w:t>Monday 12</w:t>
      </w:r>
      <w:r w:rsidRPr="00414552">
        <w:rPr>
          <w:rFonts w:ascii="Calibri" w:hAnsi="Calibri" w:cs="Calibri"/>
          <w:sz w:val="24"/>
          <w:szCs w:val="24"/>
          <w:vertAlign w:val="superscript"/>
        </w:rPr>
        <w:t>th</w:t>
      </w:r>
      <w:r w:rsidRPr="00414552">
        <w:rPr>
          <w:rFonts w:ascii="Calibri" w:hAnsi="Calibri" w:cs="Calibri"/>
          <w:sz w:val="24"/>
          <w:szCs w:val="24"/>
        </w:rPr>
        <w:t xml:space="preserve"> April 2027 to</w:t>
      </w:r>
      <w:r>
        <w:rPr>
          <w:rFonts w:ascii="Calibri" w:hAnsi="Calibri" w:cs="Calibri"/>
          <w:b/>
          <w:bCs/>
          <w:sz w:val="24"/>
          <w:szCs w:val="24"/>
        </w:rPr>
        <w:t xml:space="preserve"> </w:t>
      </w:r>
      <w:r w:rsidR="009E1998" w:rsidRPr="009E1998">
        <w:rPr>
          <w:rFonts w:ascii="Calibri" w:hAnsi="Calibri" w:cs="Calibri"/>
          <w:sz w:val="24"/>
          <w:szCs w:val="24"/>
        </w:rPr>
        <w:t>Friday 28</w:t>
      </w:r>
      <w:r w:rsidR="009E1998" w:rsidRPr="009E1998">
        <w:rPr>
          <w:rFonts w:ascii="Calibri" w:hAnsi="Calibri" w:cs="Calibri"/>
          <w:sz w:val="24"/>
          <w:szCs w:val="24"/>
          <w:vertAlign w:val="superscript"/>
        </w:rPr>
        <w:t>th</w:t>
      </w:r>
      <w:r w:rsidR="009E1998" w:rsidRPr="009E1998">
        <w:rPr>
          <w:rFonts w:ascii="Calibri" w:hAnsi="Calibri" w:cs="Calibri"/>
          <w:sz w:val="24"/>
          <w:szCs w:val="24"/>
        </w:rPr>
        <w:t xml:space="preserve"> May 2027</w:t>
      </w:r>
    </w:p>
    <w:p w14:paraId="721FBF9C" w14:textId="1D9D57C1" w:rsidR="009E1998" w:rsidRDefault="009E1998" w:rsidP="00264DA2">
      <w:pPr>
        <w:rPr>
          <w:rFonts w:ascii="Calibri" w:hAnsi="Calibri" w:cs="Calibri"/>
          <w:i/>
          <w:iCs/>
          <w:sz w:val="24"/>
          <w:szCs w:val="24"/>
        </w:rPr>
      </w:pPr>
      <w:r>
        <w:rPr>
          <w:rFonts w:ascii="Calibri" w:hAnsi="Calibri" w:cs="Calibri"/>
          <w:i/>
          <w:iCs/>
          <w:sz w:val="24"/>
          <w:szCs w:val="24"/>
        </w:rPr>
        <w:t>Bank Holiday Monday</w:t>
      </w:r>
      <w:r w:rsidR="00A76C6A">
        <w:rPr>
          <w:rFonts w:ascii="Calibri" w:hAnsi="Calibri" w:cs="Calibri"/>
          <w:i/>
          <w:iCs/>
          <w:sz w:val="24"/>
          <w:szCs w:val="24"/>
        </w:rPr>
        <w:t xml:space="preserve"> 3</w:t>
      </w:r>
      <w:r w:rsidR="00A76C6A" w:rsidRPr="00A76C6A">
        <w:rPr>
          <w:rFonts w:ascii="Calibri" w:hAnsi="Calibri" w:cs="Calibri"/>
          <w:i/>
          <w:iCs/>
          <w:sz w:val="24"/>
          <w:szCs w:val="24"/>
          <w:vertAlign w:val="superscript"/>
        </w:rPr>
        <w:t>rd</w:t>
      </w:r>
      <w:r w:rsidR="00A76C6A">
        <w:rPr>
          <w:rFonts w:ascii="Calibri" w:hAnsi="Calibri" w:cs="Calibri"/>
          <w:i/>
          <w:iCs/>
          <w:sz w:val="24"/>
          <w:szCs w:val="24"/>
        </w:rPr>
        <w:t xml:space="preserve"> May 2027</w:t>
      </w:r>
    </w:p>
    <w:p w14:paraId="7DC534CD" w14:textId="77777777" w:rsidR="00A76C6A" w:rsidRDefault="00A76C6A" w:rsidP="00264DA2">
      <w:pPr>
        <w:rPr>
          <w:rFonts w:ascii="Calibri" w:hAnsi="Calibri" w:cs="Calibri"/>
          <w:i/>
          <w:iCs/>
          <w:sz w:val="24"/>
          <w:szCs w:val="24"/>
        </w:rPr>
      </w:pPr>
    </w:p>
    <w:p w14:paraId="1C94F386" w14:textId="5C005B99" w:rsidR="00A76C6A" w:rsidRDefault="00A76C6A" w:rsidP="00264DA2">
      <w:pPr>
        <w:rPr>
          <w:rFonts w:ascii="Calibri" w:hAnsi="Calibri" w:cs="Calibri"/>
          <w:sz w:val="24"/>
          <w:szCs w:val="24"/>
        </w:rPr>
      </w:pPr>
      <w:r>
        <w:rPr>
          <w:rFonts w:ascii="Calibri" w:hAnsi="Calibri" w:cs="Calibri"/>
          <w:b/>
          <w:bCs/>
          <w:sz w:val="24"/>
          <w:szCs w:val="24"/>
        </w:rPr>
        <w:t xml:space="preserve">Term 6: </w:t>
      </w:r>
      <w:r w:rsidR="008F76E0">
        <w:rPr>
          <w:rFonts w:ascii="Calibri" w:hAnsi="Calibri" w:cs="Calibri"/>
          <w:sz w:val="24"/>
          <w:szCs w:val="24"/>
        </w:rPr>
        <w:t>Tuesday 8</w:t>
      </w:r>
      <w:r w:rsidR="008F76E0" w:rsidRPr="008F76E0">
        <w:rPr>
          <w:rFonts w:ascii="Calibri" w:hAnsi="Calibri" w:cs="Calibri"/>
          <w:sz w:val="24"/>
          <w:szCs w:val="24"/>
          <w:vertAlign w:val="superscript"/>
        </w:rPr>
        <w:t>th</w:t>
      </w:r>
      <w:r w:rsidR="008F76E0">
        <w:rPr>
          <w:rFonts w:ascii="Calibri" w:hAnsi="Calibri" w:cs="Calibri"/>
          <w:sz w:val="24"/>
          <w:szCs w:val="24"/>
        </w:rPr>
        <w:t xml:space="preserve"> June 2027 to Wednesday 21</w:t>
      </w:r>
      <w:r w:rsidR="008F76E0" w:rsidRPr="008F76E0">
        <w:rPr>
          <w:rFonts w:ascii="Calibri" w:hAnsi="Calibri" w:cs="Calibri"/>
          <w:sz w:val="24"/>
          <w:szCs w:val="24"/>
          <w:vertAlign w:val="superscript"/>
        </w:rPr>
        <w:t>st</w:t>
      </w:r>
      <w:r w:rsidR="008F76E0">
        <w:rPr>
          <w:rFonts w:ascii="Calibri" w:hAnsi="Calibri" w:cs="Calibri"/>
          <w:sz w:val="24"/>
          <w:szCs w:val="24"/>
        </w:rPr>
        <w:t xml:space="preserve"> July 2027</w:t>
      </w:r>
      <w:r w:rsidR="00BD5BB7">
        <w:rPr>
          <w:rFonts w:ascii="Calibri" w:hAnsi="Calibri" w:cs="Calibri"/>
          <w:sz w:val="24"/>
          <w:szCs w:val="24"/>
        </w:rPr>
        <w:t xml:space="preserve"> (1.45pm finish)</w:t>
      </w:r>
    </w:p>
    <w:p w14:paraId="58E2EBFB" w14:textId="70D72671" w:rsidR="00D64C98" w:rsidRDefault="00BD5BB7" w:rsidP="00264DA2">
      <w:pPr>
        <w:rPr>
          <w:rFonts w:ascii="Calibri" w:hAnsi="Calibri" w:cs="Calibri"/>
          <w:sz w:val="24"/>
          <w:szCs w:val="24"/>
        </w:rPr>
      </w:pPr>
      <w:r>
        <w:rPr>
          <w:rFonts w:ascii="Calibri" w:hAnsi="Calibri" w:cs="Calibri"/>
          <w:i/>
          <w:iCs/>
          <w:sz w:val="24"/>
          <w:szCs w:val="24"/>
        </w:rPr>
        <w:t xml:space="preserve">INSET Monday </w:t>
      </w:r>
      <w:r w:rsidR="003B3664">
        <w:rPr>
          <w:rFonts w:ascii="Calibri" w:hAnsi="Calibri" w:cs="Calibri"/>
          <w:i/>
          <w:iCs/>
          <w:sz w:val="24"/>
          <w:szCs w:val="24"/>
        </w:rPr>
        <w:t>7</w:t>
      </w:r>
      <w:r w:rsidR="003B3664" w:rsidRPr="003B3664">
        <w:rPr>
          <w:rFonts w:ascii="Calibri" w:hAnsi="Calibri" w:cs="Calibri"/>
          <w:i/>
          <w:iCs/>
          <w:sz w:val="24"/>
          <w:szCs w:val="24"/>
          <w:vertAlign w:val="superscript"/>
        </w:rPr>
        <w:t>th</w:t>
      </w:r>
      <w:r w:rsidR="003B3664">
        <w:rPr>
          <w:rFonts w:ascii="Calibri" w:hAnsi="Calibri" w:cs="Calibri"/>
          <w:i/>
          <w:iCs/>
          <w:sz w:val="24"/>
          <w:szCs w:val="24"/>
        </w:rPr>
        <w:t xml:space="preserve"> June 2027</w:t>
      </w:r>
    </w:p>
    <w:p w14:paraId="20F5B302" w14:textId="77777777" w:rsidR="00D64C98" w:rsidRDefault="00D64C98" w:rsidP="00264DA2">
      <w:pPr>
        <w:rPr>
          <w:rFonts w:ascii="Calibri" w:hAnsi="Calibri" w:cs="Calibri"/>
          <w:sz w:val="24"/>
          <w:szCs w:val="24"/>
        </w:rPr>
      </w:pPr>
    </w:p>
    <w:p w14:paraId="3375FE2E" w14:textId="77777777" w:rsidR="00D64C98" w:rsidRDefault="00D64C98" w:rsidP="00264DA2">
      <w:pPr>
        <w:rPr>
          <w:rFonts w:ascii="Calibri" w:hAnsi="Calibri" w:cs="Calibri"/>
          <w:sz w:val="24"/>
          <w:szCs w:val="24"/>
        </w:rPr>
      </w:pPr>
    </w:p>
    <w:sectPr w:rsidR="00D64C98" w:rsidSect="0069002F">
      <w:pgSz w:w="11909" w:h="16834"/>
      <w:pgMar w:top="680" w:right="680" w:bottom="851" w:left="7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8A18F5"/>
    <w:multiLevelType w:val="hybridMultilevel"/>
    <w:tmpl w:val="20247CC2"/>
    <w:lvl w:ilvl="0" w:tplc="108C0D0E">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 w15:restartNumberingAfterBreak="0">
    <w:nsid w:val="3F5C6442"/>
    <w:multiLevelType w:val="multilevel"/>
    <w:tmpl w:val="1444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39446FB"/>
    <w:multiLevelType w:val="multilevel"/>
    <w:tmpl w:val="3A227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811259">
    <w:abstractNumId w:val="2"/>
  </w:num>
  <w:num w:numId="2" w16cid:durableId="1806579615">
    <w:abstractNumId w:val="1"/>
  </w:num>
  <w:num w:numId="3" w16cid:durableId="1696153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1A6"/>
    <w:rsid w:val="000003A5"/>
    <w:rsid w:val="000103D1"/>
    <w:rsid w:val="0001610E"/>
    <w:rsid w:val="00023857"/>
    <w:rsid w:val="00027105"/>
    <w:rsid w:val="000273F1"/>
    <w:rsid w:val="00030128"/>
    <w:rsid w:val="00037F77"/>
    <w:rsid w:val="0005174D"/>
    <w:rsid w:val="00053090"/>
    <w:rsid w:val="000573F4"/>
    <w:rsid w:val="00061AED"/>
    <w:rsid w:val="00066D52"/>
    <w:rsid w:val="000764AB"/>
    <w:rsid w:val="00085D04"/>
    <w:rsid w:val="00087B6C"/>
    <w:rsid w:val="00094007"/>
    <w:rsid w:val="000A1577"/>
    <w:rsid w:val="000B0B3E"/>
    <w:rsid w:val="000B13EF"/>
    <w:rsid w:val="000B1B86"/>
    <w:rsid w:val="000D1E40"/>
    <w:rsid w:val="000D20C8"/>
    <w:rsid w:val="000D3953"/>
    <w:rsid w:val="000E3DB9"/>
    <w:rsid w:val="000F1300"/>
    <w:rsid w:val="000F13F1"/>
    <w:rsid w:val="000F2E00"/>
    <w:rsid w:val="000F3EE0"/>
    <w:rsid w:val="000F4568"/>
    <w:rsid w:val="000F5ECA"/>
    <w:rsid w:val="00100333"/>
    <w:rsid w:val="001009A1"/>
    <w:rsid w:val="00101C5A"/>
    <w:rsid w:val="0010337C"/>
    <w:rsid w:val="00107AF4"/>
    <w:rsid w:val="001108ED"/>
    <w:rsid w:val="00113566"/>
    <w:rsid w:val="0011358B"/>
    <w:rsid w:val="00117CA4"/>
    <w:rsid w:val="00122126"/>
    <w:rsid w:val="00125876"/>
    <w:rsid w:val="001317EF"/>
    <w:rsid w:val="00131BE8"/>
    <w:rsid w:val="001322A5"/>
    <w:rsid w:val="0014173F"/>
    <w:rsid w:val="0014305A"/>
    <w:rsid w:val="00150B12"/>
    <w:rsid w:val="00153CE8"/>
    <w:rsid w:val="00161423"/>
    <w:rsid w:val="00166C12"/>
    <w:rsid w:val="00167F63"/>
    <w:rsid w:val="0017448B"/>
    <w:rsid w:val="00176A7A"/>
    <w:rsid w:val="00176EE8"/>
    <w:rsid w:val="001854A1"/>
    <w:rsid w:val="00186EE5"/>
    <w:rsid w:val="001A1FCE"/>
    <w:rsid w:val="001A5AFB"/>
    <w:rsid w:val="001A65BF"/>
    <w:rsid w:val="001B2957"/>
    <w:rsid w:val="001B4694"/>
    <w:rsid w:val="001C26DC"/>
    <w:rsid w:val="001C6598"/>
    <w:rsid w:val="001D10D4"/>
    <w:rsid w:val="001E7261"/>
    <w:rsid w:val="001E7E12"/>
    <w:rsid w:val="002007B0"/>
    <w:rsid w:val="00203D5B"/>
    <w:rsid w:val="00204D5F"/>
    <w:rsid w:val="0021103A"/>
    <w:rsid w:val="00211753"/>
    <w:rsid w:val="00212804"/>
    <w:rsid w:val="0021341A"/>
    <w:rsid w:val="002163F4"/>
    <w:rsid w:val="00225D1C"/>
    <w:rsid w:val="00226BC5"/>
    <w:rsid w:val="00236809"/>
    <w:rsid w:val="00240EEB"/>
    <w:rsid w:val="00245F8F"/>
    <w:rsid w:val="00246764"/>
    <w:rsid w:val="00246E8C"/>
    <w:rsid w:val="00247E1C"/>
    <w:rsid w:val="00252249"/>
    <w:rsid w:val="0026038C"/>
    <w:rsid w:val="0026175A"/>
    <w:rsid w:val="00264DA2"/>
    <w:rsid w:val="00265020"/>
    <w:rsid w:val="00280DDB"/>
    <w:rsid w:val="002936FC"/>
    <w:rsid w:val="00297923"/>
    <w:rsid w:val="002A04E5"/>
    <w:rsid w:val="002A3D51"/>
    <w:rsid w:val="002A4F42"/>
    <w:rsid w:val="002B3C32"/>
    <w:rsid w:val="002C1860"/>
    <w:rsid w:val="002C3AB1"/>
    <w:rsid w:val="002D1C60"/>
    <w:rsid w:val="002D6DB7"/>
    <w:rsid w:val="002E144C"/>
    <w:rsid w:val="002F17C1"/>
    <w:rsid w:val="00301B2B"/>
    <w:rsid w:val="003047BD"/>
    <w:rsid w:val="00310A54"/>
    <w:rsid w:val="00321ADF"/>
    <w:rsid w:val="00321E65"/>
    <w:rsid w:val="00321EE2"/>
    <w:rsid w:val="00323F9D"/>
    <w:rsid w:val="00335A77"/>
    <w:rsid w:val="00363846"/>
    <w:rsid w:val="00363D82"/>
    <w:rsid w:val="00364A29"/>
    <w:rsid w:val="00375D1D"/>
    <w:rsid w:val="00382BA7"/>
    <w:rsid w:val="00387C59"/>
    <w:rsid w:val="00390008"/>
    <w:rsid w:val="003943D8"/>
    <w:rsid w:val="003974BC"/>
    <w:rsid w:val="003A183D"/>
    <w:rsid w:val="003A505C"/>
    <w:rsid w:val="003B0314"/>
    <w:rsid w:val="003B3664"/>
    <w:rsid w:val="003B6D11"/>
    <w:rsid w:val="003B7C76"/>
    <w:rsid w:val="003D1E96"/>
    <w:rsid w:val="003E326C"/>
    <w:rsid w:val="003F51A6"/>
    <w:rsid w:val="00401520"/>
    <w:rsid w:val="00402A3C"/>
    <w:rsid w:val="00403DD3"/>
    <w:rsid w:val="00405E93"/>
    <w:rsid w:val="00414552"/>
    <w:rsid w:val="00415D5A"/>
    <w:rsid w:val="0041770F"/>
    <w:rsid w:val="00446D97"/>
    <w:rsid w:val="00450148"/>
    <w:rsid w:val="00451143"/>
    <w:rsid w:val="00451DCC"/>
    <w:rsid w:val="00457330"/>
    <w:rsid w:val="00457856"/>
    <w:rsid w:val="00461128"/>
    <w:rsid w:val="00462146"/>
    <w:rsid w:val="00462182"/>
    <w:rsid w:val="00464011"/>
    <w:rsid w:val="0046526C"/>
    <w:rsid w:val="004663C5"/>
    <w:rsid w:val="004668FF"/>
    <w:rsid w:val="00467076"/>
    <w:rsid w:val="00471EA8"/>
    <w:rsid w:val="0047472E"/>
    <w:rsid w:val="00474C1C"/>
    <w:rsid w:val="004821C1"/>
    <w:rsid w:val="004832AC"/>
    <w:rsid w:val="00485FAF"/>
    <w:rsid w:val="00487A3E"/>
    <w:rsid w:val="00496C05"/>
    <w:rsid w:val="004A3804"/>
    <w:rsid w:val="004B0C00"/>
    <w:rsid w:val="004B0D5A"/>
    <w:rsid w:val="004B13C1"/>
    <w:rsid w:val="004C3572"/>
    <w:rsid w:val="004C6277"/>
    <w:rsid w:val="004C7B6E"/>
    <w:rsid w:val="004D26AF"/>
    <w:rsid w:val="004D62CF"/>
    <w:rsid w:val="0050259E"/>
    <w:rsid w:val="00507DDE"/>
    <w:rsid w:val="00515E2A"/>
    <w:rsid w:val="00522D88"/>
    <w:rsid w:val="005239D0"/>
    <w:rsid w:val="00526841"/>
    <w:rsid w:val="00531C13"/>
    <w:rsid w:val="00536548"/>
    <w:rsid w:val="00545870"/>
    <w:rsid w:val="0055279E"/>
    <w:rsid w:val="005558CA"/>
    <w:rsid w:val="005571FB"/>
    <w:rsid w:val="0056571D"/>
    <w:rsid w:val="00571718"/>
    <w:rsid w:val="0057646E"/>
    <w:rsid w:val="00586692"/>
    <w:rsid w:val="0059088E"/>
    <w:rsid w:val="00590A44"/>
    <w:rsid w:val="005932B0"/>
    <w:rsid w:val="005951F6"/>
    <w:rsid w:val="00595749"/>
    <w:rsid w:val="005A2405"/>
    <w:rsid w:val="005A5223"/>
    <w:rsid w:val="005C0FCD"/>
    <w:rsid w:val="005C387C"/>
    <w:rsid w:val="005C5011"/>
    <w:rsid w:val="005D0896"/>
    <w:rsid w:val="005E2831"/>
    <w:rsid w:val="005F0AF5"/>
    <w:rsid w:val="005F7673"/>
    <w:rsid w:val="006031D9"/>
    <w:rsid w:val="006036D2"/>
    <w:rsid w:val="00611CA7"/>
    <w:rsid w:val="00615D7D"/>
    <w:rsid w:val="00620FC1"/>
    <w:rsid w:val="006307BD"/>
    <w:rsid w:val="00643D50"/>
    <w:rsid w:val="0064441F"/>
    <w:rsid w:val="006449B9"/>
    <w:rsid w:val="00650DF2"/>
    <w:rsid w:val="0065262D"/>
    <w:rsid w:val="006544EA"/>
    <w:rsid w:val="0065539A"/>
    <w:rsid w:val="00663864"/>
    <w:rsid w:val="00663C69"/>
    <w:rsid w:val="00666D5A"/>
    <w:rsid w:val="00673AA6"/>
    <w:rsid w:val="0067676D"/>
    <w:rsid w:val="00680294"/>
    <w:rsid w:val="00685038"/>
    <w:rsid w:val="00685483"/>
    <w:rsid w:val="006854CF"/>
    <w:rsid w:val="0069002F"/>
    <w:rsid w:val="00696A4B"/>
    <w:rsid w:val="006A110F"/>
    <w:rsid w:val="006A56EB"/>
    <w:rsid w:val="006A7655"/>
    <w:rsid w:val="006C1A8B"/>
    <w:rsid w:val="006C3B05"/>
    <w:rsid w:val="006C51B7"/>
    <w:rsid w:val="006C6EC6"/>
    <w:rsid w:val="006C724A"/>
    <w:rsid w:val="006D42B6"/>
    <w:rsid w:val="006E3859"/>
    <w:rsid w:val="007036C7"/>
    <w:rsid w:val="00713E34"/>
    <w:rsid w:val="007154E9"/>
    <w:rsid w:val="007172EF"/>
    <w:rsid w:val="00731C7D"/>
    <w:rsid w:val="007358CA"/>
    <w:rsid w:val="00736184"/>
    <w:rsid w:val="00737257"/>
    <w:rsid w:val="00750CF2"/>
    <w:rsid w:val="0075144B"/>
    <w:rsid w:val="00751DEB"/>
    <w:rsid w:val="00763EE4"/>
    <w:rsid w:val="00767474"/>
    <w:rsid w:val="00774B96"/>
    <w:rsid w:val="00777EF2"/>
    <w:rsid w:val="00791E12"/>
    <w:rsid w:val="00792704"/>
    <w:rsid w:val="00794012"/>
    <w:rsid w:val="0079665B"/>
    <w:rsid w:val="007A10F2"/>
    <w:rsid w:val="007A415D"/>
    <w:rsid w:val="007A49E1"/>
    <w:rsid w:val="007C0445"/>
    <w:rsid w:val="007D16CB"/>
    <w:rsid w:val="007F21CB"/>
    <w:rsid w:val="00800B70"/>
    <w:rsid w:val="0081521B"/>
    <w:rsid w:val="00816587"/>
    <w:rsid w:val="008255A0"/>
    <w:rsid w:val="00827B32"/>
    <w:rsid w:val="00831B1A"/>
    <w:rsid w:val="00843618"/>
    <w:rsid w:val="0084426A"/>
    <w:rsid w:val="008447FB"/>
    <w:rsid w:val="008448EF"/>
    <w:rsid w:val="008558C5"/>
    <w:rsid w:val="008760BE"/>
    <w:rsid w:val="008762C6"/>
    <w:rsid w:val="00877D60"/>
    <w:rsid w:val="008836C7"/>
    <w:rsid w:val="00887813"/>
    <w:rsid w:val="0089142D"/>
    <w:rsid w:val="008922E0"/>
    <w:rsid w:val="00897EF0"/>
    <w:rsid w:val="008A3D11"/>
    <w:rsid w:val="008A6D94"/>
    <w:rsid w:val="008A720C"/>
    <w:rsid w:val="008B0D9C"/>
    <w:rsid w:val="008B2F1C"/>
    <w:rsid w:val="008B432B"/>
    <w:rsid w:val="008B6259"/>
    <w:rsid w:val="008C3116"/>
    <w:rsid w:val="008C5C17"/>
    <w:rsid w:val="008D054F"/>
    <w:rsid w:val="008D2AA5"/>
    <w:rsid w:val="008E047B"/>
    <w:rsid w:val="008E0C59"/>
    <w:rsid w:val="008E5903"/>
    <w:rsid w:val="008F76E0"/>
    <w:rsid w:val="0090572A"/>
    <w:rsid w:val="00906064"/>
    <w:rsid w:val="009120A7"/>
    <w:rsid w:val="00924D65"/>
    <w:rsid w:val="009309F9"/>
    <w:rsid w:val="00947EBC"/>
    <w:rsid w:val="00965271"/>
    <w:rsid w:val="00965DF7"/>
    <w:rsid w:val="00983B79"/>
    <w:rsid w:val="0098660E"/>
    <w:rsid w:val="00990152"/>
    <w:rsid w:val="009A01FF"/>
    <w:rsid w:val="009A56D4"/>
    <w:rsid w:val="009A799A"/>
    <w:rsid w:val="009B070B"/>
    <w:rsid w:val="009B36C0"/>
    <w:rsid w:val="009B42F0"/>
    <w:rsid w:val="009B5299"/>
    <w:rsid w:val="009D0954"/>
    <w:rsid w:val="009D49CA"/>
    <w:rsid w:val="009D51FC"/>
    <w:rsid w:val="009D757F"/>
    <w:rsid w:val="009E1998"/>
    <w:rsid w:val="009E6997"/>
    <w:rsid w:val="009F3B23"/>
    <w:rsid w:val="009F648D"/>
    <w:rsid w:val="009F7EB9"/>
    <w:rsid w:val="00A033E3"/>
    <w:rsid w:val="00A10D5A"/>
    <w:rsid w:val="00A1595D"/>
    <w:rsid w:val="00A21567"/>
    <w:rsid w:val="00A233C7"/>
    <w:rsid w:val="00A32B99"/>
    <w:rsid w:val="00A33E93"/>
    <w:rsid w:val="00A416C7"/>
    <w:rsid w:val="00A44B19"/>
    <w:rsid w:val="00A51250"/>
    <w:rsid w:val="00A51DD9"/>
    <w:rsid w:val="00A575EF"/>
    <w:rsid w:val="00A60BBF"/>
    <w:rsid w:val="00A615FB"/>
    <w:rsid w:val="00A66471"/>
    <w:rsid w:val="00A74439"/>
    <w:rsid w:val="00A76C6A"/>
    <w:rsid w:val="00A801F0"/>
    <w:rsid w:val="00A87352"/>
    <w:rsid w:val="00A95E7A"/>
    <w:rsid w:val="00A9623A"/>
    <w:rsid w:val="00AA3DEF"/>
    <w:rsid w:val="00AB22F8"/>
    <w:rsid w:val="00AC1E80"/>
    <w:rsid w:val="00AC2C4A"/>
    <w:rsid w:val="00AC3404"/>
    <w:rsid w:val="00AC5D69"/>
    <w:rsid w:val="00AC6EC0"/>
    <w:rsid w:val="00AD3C03"/>
    <w:rsid w:val="00AE194D"/>
    <w:rsid w:val="00AE65C3"/>
    <w:rsid w:val="00B33030"/>
    <w:rsid w:val="00B43A5F"/>
    <w:rsid w:val="00B56B00"/>
    <w:rsid w:val="00B65035"/>
    <w:rsid w:val="00B71B09"/>
    <w:rsid w:val="00B75393"/>
    <w:rsid w:val="00B773E1"/>
    <w:rsid w:val="00B83078"/>
    <w:rsid w:val="00B84DBD"/>
    <w:rsid w:val="00B91F47"/>
    <w:rsid w:val="00BA431A"/>
    <w:rsid w:val="00BB129D"/>
    <w:rsid w:val="00BB6814"/>
    <w:rsid w:val="00BC1556"/>
    <w:rsid w:val="00BD2C48"/>
    <w:rsid w:val="00BD3C17"/>
    <w:rsid w:val="00BD402B"/>
    <w:rsid w:val="00BD5BB7"/>
    <w:rsid w:val="00BD6B04"/>
    <w:rsid w:val="00BE1222"/>
    <w:rsid w:val="00BE13F9"/>
    <w:rsid w:val="00BE5716"/>
    <w:rsid w:val="00BE6A02"/>
    <w:rsid w:val="00BE7002"/>
    <w:rsid w:val="00BF1AE0"/>
    <w:rsid w:val="00BF43FA"/>
    <w:rsid w:val="00BF54FB"/>
    <w:rsid w:val="00BF77E0"/>
    <w:rsid w:val="00C13AE3"/>
    <w:rsid w:val="00C15133"/>
    <w:rsid w:val="00C16EF0"/>
    <w:rsid w:val="00C21D57"/>
    <w:rsid w:val="00C25D84"/>
    <w:rsid w:val="00C43F3A"/>
    <w:rsid w:val="00C44690"/>
    <w:rsid w:val="00C47251"/>
    <w:rsid w:val="00C57375"/>
    <w:rsid w:val="00C66A1B"/>
    <w:rsid w:val="00C67851"/>
    <w:rsid w:val="00C73031"/>
    <w:rsid w:val="00C774FB"/>
    <w:rsid w:val="00C77BBF"/>
    <w:rsid w:val="00C93B00"/>
    <w:rsid w:val="00CA2CD7"/>
    <w:rsid w:val="00CC6CDA"/>
    <w:rsid w:val="00CD06DA"/>
    <w:rsid w:val="00CD1AD8"/>
    <w:rsid w:val="00CD7795"/>
    <w:rsid w:val="00CF0189"/>
    <w:rsid w:val="00CF1F8D"/>
    <w:rsid w:val="00CF7343"/>
    <w:rsid w:val="00CF7E55"/>
    <w:rsid w:val="00D10B4A"/>
    <w:rsid w:val="00D1298C"/>
    <w:rsid w:val="00D135FC"/>
    <w:rsid w:val="00D20E0D"/>
    <w:rsid w:val="00D240D3"/>
    <w:rsid w:val="00D35217"/>
    <w:rsid w:val="00D36C8D"/>
    <w:rsid w:val="00D3758F"/>
    <w:rsid w:val="00D427AA"/>
    <w:rsid w:val="00D46079"/>
    <w:rsid w:val="00D5784C"/>
    <w:rsid w:val="00D64C2A"/>
    <w:rsid w:val="00D64C98"/>
    <w:rsid w:val="00D7002F"/>
    <w:rsid w:val="00D74A2E"/>
    <w:rsid w:val="00D75245"/>
    <w:rsid w:val="00D81247"/>
    <w:rsid w:val="00D82E7C"/>
    <w:rsid w:val="00D93973"/>
    <w:rsid w:val="00DA0CEB"/>
    <w:rsid w:val="00DA5E82"/>
    <w:rsid w:val="00DB1610"/>
    <w:rsid w:val="00DB6E94"/>
    <w:rsid w:val="00DC2711"/>
    <w:rsid w:val="00DC368F"/>
    <w:rsid w:val="00DC5046"/>
    <w:rsid w:val="00DC55F3"/>
    <w:rsid w:val="00DD34BC"/>
    <w:rsid w:val="00DF0F45"/>
    <w:rsid w:val="00DF29D0"/>
    <w:rsid w:val="00E00C45"/>
    <w:rsid w:val="00E062C2"/>
    <w:rsid w:val="00E071D7"/>
    <w:rsid w:val="00E11847"/>
    <w:rsid w:val="00E219CB"/>
    <w:rsid w:val="00E22544"/>
    <w:rsid w:val="00E26024"/>
    <w:rsid w:val="00E337B7"/>
    <w:rsid w:val="00E42969"/>
    <w:rsid w:val="00E50A70"/>
    <w:rsid w:val="00E54966"/>
    <w:rsid w:val="00E609D9"/>
    <w:rsid w:val="00E6227A"/>
    <w:rsid w:val="00E6487E"/>
    <w:rsid w:val="00E65808"/>
    <w:rsid w:val="00E713A4"/>
    <w:rsid w:val="00E7446D"/>
    <w:rsid w:val="00E751F6"/>
    <w:rsid w:val="00E835D6"/>
    <w:rsid w:val="00E85831"/>
    <w:rsid w:val="00E94E45"/>
    <w:rsid w:val="00EA4DA4"/>
    <w:rsid w:val="00EB51B0"/>
    <w:rsid w:val="00EB716B"/>
    <w:rsid w:val="00EB7544"/>
    <w:rsid w:val="00EC0C15"/>
    <w:rsid w:val="00EC32BF"/>
    <w:rsid w:val="00EC5CB7"/>
    <w:rsid w:val="00ED306E"/>
    <w:rsid w:val="00EE2371"/>
    <w:rsid w:val="00EE3BEA"/>
    <w:rsid w:val="00EF195B"/>
    <w:rsid w:val="00EF35CC"/>
    <w:rsid w:val="00EF60D8"/>
    <w:rsid w:val="00F06CAB"/>
    <w:rsid w:val="00F106E2"/>
    <w:rsid w:val="00F242EF"/>
    <w:rsid w:val="00F308EE"/>
    <w:rsid w:val="00F3090E"/>
    <w:rsid w:val="00F3336D"/>
    <w:rsid w:val="00F41C82"/>
    <w:rsid w:val="00F41F29"/>
    <w:rsid w:val="00F45E5E"/>
    <w:rsid w:val="00F47B84"/>
    <w:rsid w:val="00F502FF"/>
    <w:rsid w:val="00F63C2C"/>
    <w:rsid w:val="00F659FF"/>
    <w:rsid w:val="00F703A9"/>
    <w:rsid w:val="00F81CDD"/>
    <w:rsid w:val="00F871CD"/>
    <w:rsid w:val="00F908A4"/>
    <w:rsid w:val="00FA5783"/>
    <w:rsid w:val="00FA7C5D"/>
    <w:rsid w:val="00FB10E1"/>
    <w:rsid w:val="00FB7AD4"/>
    <w:rsid w:val="00FC2FDE"/>
    <w:rsid w:val="00FC3AA4"/>
    <w:rsid w:val="00FE652A"/>
    <w:rsid w:val="00FF1C59"/>
    <w:rsid w:val="00FF5ABA"/>
    <w:rsid w:val="018C3315"/>
    <w:rsid w:val="0235396A"/>
    <w:rsid w:val="02E03C30"/>
    <w:rsid w:val="03113386"/>
    <w:rsid w:val="03232F4E"/>
    <w:rsid w:val="03731462"/>
    <w:rsid w:val="0380E8F8"/>
    <w:rsid w:val="03A85B07"/>
    <w:rsid w:val="0414D5FD"/>
    <w:rsid w:val="0415E5EC"/>
    <w:rsid w:val="04923836"/>
    <w:rsid w:val="04E3A49F"/>
    <w:rsid w:val="05EC0D65"/>
    <w:rsid w:val="06DFFBC9"/>
    <w:rsid w:val="06F92426"/>
    <w:rsid w:val="07B89803"/>
    <w:rsid w:val="0923AE27"/>
    <w:rsid w:val="09B1FCBB"/>
    <w:rsid w:val="09D90F8F"/>
    <w:rsid w:val="0A4A29B3"/>
    <w:rsid w:val="0AE39793"/>
    <w:rsid w:val="0BB12BCE"/>
    <w:rsid w:val="0BE5FA14"/>
    <w:rsid w:val="0C4F4344"/>
    <w:rsid w:val="0CA90744"/>
    <w:rsid w:val="0CCA1194"/>
    <w:rsid w:val="0D4F3D4D"/>
    <w:rsid w:val="0E300498"/>
    <w:rsid w:val="0E5564D8"/>
    <w:rsid w:val="0E6C2BBF"/>
    <w:rsid w:val="0E80DBE1"/>
    <w:rsid w:val="0EE192B3"/>
    <w:rsid w:val="1001B256"/>
    <w:rsid w:val="10213E3F"/>
    <w:rsid w:val="1029BBDD"/>
    <w:rsid w:val="105591CF"/>
    <w:rsid w:val="11F5938D"/>
    <w:rsid w:val="1238ED08"/>
    <w:rsid w:val="1263F3AA"/>
    <w:rsid w:val="13005EC3"/>
    <w:rsid w:val="131D94A0"/>
    <w:rsid w:val="1355DB5B"/>
    <w:rsid w:val="13622BB7"/>
    <w:rsid w:val="136D0A18"/>
    <w:rsid w:val="145A667C"/>
    <w:rsid w:val="146FCF14"/>
    <w:rsid w:val="14B86EC9"/>
    <w:rsid w:val="14F24B1D"/>
    <w:rsid w:val="156E3FAB"/>
    <w:rsid w:val="1582F35E"/>
    <w:rsid w:val="16F8A76B"/>
    <w:rsid w:val="17109C19"/>
    <w:rsid w:val="181985E9"/>
    <w:rsid w:val="181A3A07"/>
    <w:rsid w:val="181BA565"/>
    <w:rsid w:val="1824E6AA"/>
    <w:rsid w:val="18419F09"/>
    <w:rsid w:val="19548C58"/>
    <w:rsid w:val="199C1398"/>
    <w:rsid w:val="19B3F27F"/>
    <w:rsid w:val="19E3F6EB"/>
    <w:rsid w:val="1A3CCABE"/>
    <w:rsid w:val="1ADF1098"/>
    <w:rsid w:val="1B0221AE"/>
    <w:rsid w:val="1B2EA137"/>
    <w:rsid w:val="1B74D5E1"/>
    <w:rsid w:val="1BFB2C57"/>
    <w:rsid w:val="1C0D8C26"/>
    <w:rsid w:val="1CC4E1F2"/>
    <w:rsid w:val="1D317329"/>
    <w:rsid w:val="1D334D20"/>
    <w:rsid w:val="1E506CF8"/>
    <w:rsid w:val="1E6641F9"/>
    <w:rsid w:val="1EA32F5C"/>
    <w:rsid w:val="1F0610D9"/>
    <w:rsid w:val="20666263"/>
    <w:rsid w:val="21602814"/>
    <w:rsid w:val="217AD25C"/>
    <w:rsid w:val="21C7109A"/>
    <w:rsid w:val="233411C7"/>
    <w:rsid w:val="23365A18"/>
    <w:rsid w:val="23543079"/>
    <w:rsid w:val="235E580C"/>
    <w:rsid w:val="245ED87A"/>
    <w:rsid w:val="24B25E34"/>
    <w:rsid w:val="24D22A79"/>
    <w:rsid w:val="2594E35A"/>
    <w:rsid w:val="25A0A9A4"/>
    <w:rsid w:val="25D45F5C"/>
    <w:rsid w:val="25DF0A36"/>
    <w:rsid w:val="26119D47"/>
    <w:rsid w:val="2613A7A8"/>
    <w:rsid w:val="266DFADA"/>
    <w:rsid w:val="26D9C0CD"/>
    <w:rsid w:val="26FC5DD5"/>
    <w:rsid w:val="27842549"/>
    <w:rsid w:val="27B1E7A9"/>
    <w:rsid w:val="27C6BE78"/>
    <w:rsid w:val="2809CB3B"/>
    <w:rsid w:val="285D98B7"/>
    <w:rsid w:val="28D7BABC"/>
    <w:rsid w:val="293FD64D"/>
    <w:rsid w:val="29AB5280"/>
    <w:rsid w:val="2AF2ED1D"/>
    <w:rsid w:val="2AF39DAA"/>
    <w:rsid w:val="2B4722E1"/>
    <w:rsid w:val="2C5C94E9"/>
    <w:rsid w:val="2C62E9AD"/>
    <w:rsid w:val="2D77B7F3"/>
    <w:rsid w:val="2E5E0CFD"/>
    <w:rsid w:val="2EAC4187"/>
    <w:rsid w:val="2ECA87F3"/>
    <w:rsid w:val="2F2CC6D2"/>
    <w:rsid w:val="2F50DE69"/>
    <w:rsid w:val="2F672465"/>
    <w:rsid w:val="2FC0A398"/>
    <w:rsid w:val="2FF9DD5E"/>
    <w:rsid w:val="309CFD36"/>
    <w:rsid w:val="30F53932"/>
    <w:rsid w:val="312CD4FE"/>
    <w:rsid w:val="31D71F3E"/>
    <w:rsid w:val="3240E8C0"/>
    <w:rsid w:val="3276F5E7"/>
    <w:rsid w:val="32887F2B"/>
    <w:rsid w:val="333E9C0F"/>
    <w:rsid w:val="33410487"/>
    <w:rsid w:val="33871699"/>
    <w:rsid w:val="3512D7EB"/>
    <w:rsid w:val="35A3A8D9"/>
    <w:rsid w:val="35E1C81A"/>
    <w:rsid w:val="3603C183"/>
    <w:rsid w:val="36236ED2"/>
    <w:rsid w:val="366421C7"/>
    <w:rsid w:val="36691EE2"/>
    <w:rsid w:val="366A7431"/>
    <w:rsid w:val="3782BC80"/>
    <w:rsid w:val="37AA71F7"/>
    <w:rsid w:val="37AF72AD"/>
    <w:rsid w:val="382751D0"/>
    <w:rsid w:val="3873B096"/>
    <w:rsid w:val="389CCB18"/>
    <w:rsid w:val="38B854AA"/>
    <w:rsid w:val="392DB757"/>
    <w:rsid w:val="39441749"/>
    <w:rsid w:val="3A04E3F0"/>
    <w:rsid w:val="3AD6F035"/>
    <w:rsid w:val="3AEA5825"/>
    <w:rsid w:val="3AEC2B4E"/>
    <w:rsid w:val="3B441E4E"/>
    <w:rsid w:val="3BA339B9"/>
    <w:rsid w:val="3BC06A7A"/>
    <w:rsid w:val="3C5EB140"/>
    <w:rsid w:val="3C9D7E49"/>
    <w:rsid w:val="3CD86066"/>
    <w:rsid w:val="3CE57E55"/>
    <w:rsid w:val="3D2AC32F"/>
    <w:rsid w:val="3DB097C7"/>
    <w:rsid w:val="3E70D08F"/>
    <w:rsid w:val="3E7BBF10"/>
    <w:rsid w:val="3E83B72E"/>
    <w:rsid w:val="3F25810A"/>
    <w:rsid w:val="3FFCDD5C"/>
    <w:rsid w:val="400471BE"/>
    <w:rsid w:val="406A2598"/>
    <w:rsid w:val="40BE299B"/>
    <w:rsid w:val="410D7D73"/>
    <w:rsid w:val="414750E4"/>
    <w:rsid w:val="41A0421F"/>
    <w:rsid w:val="41AB574B"/>
    <w:rsid w:val="42B92832"/>
    <w:rsid w:val="430EE961"/>
    <w:rsid w:val="43477679"/>
    <w:rsid w:val="43867C53"/>
    <w:rsid w:val="43952341"/>
    <w:rsid w:val="43D8EB40"/>
    <w:rsid w:val="43F8F22D"/>
    <w:rsid w:val="4536B619"/>
    <w:rsid w:val="4558FD29"/>
    <w:rsid w:val="459AE495"/>
    <w:rsid w:val="459FA0D9"/>
    <w:rsid w:val="45FFABFB"/>
    <w:rsid w:val="462A87D7"/>
    <w:rsid w:val="4729A821"/>
    <w:rsid w:val="47724D4E"/>
    <w:rsid w:val="47CCE8E7"/>
    <w:rsid w:val="481DB8EE"/>
    <w:rsid w:val="486F334A"/>
    <w:rsid w:val="4901CDB7"/>
    <w:rsid w:val="49FB4C75"/>
    <w:rsid w:val="4AB09AAE"/>
    <w:rsid w:val="4AE3B392"/>
    <w:rsid w:val="4BEADBB5"/>
    <w:rsid w:val="4C50301A"/>
    <w:rsid w:val="4C79F45C"/>
    <w:rsid w:val="4C98B549"/>
    <w:rsid w:val="4CD953AF"/>
    <w:rsid w:val="4CFE6B2F"/>
    <w:rsid w:val="4D199259"/>
    <w:rsid w:val="4F74758E"/>
    <w:rsid w:val="4FC8C5B6"/>
    <w:rsid w:val="50626B72"/>
    <w:rsid w:val="50871062"/>
    <w:rsid w:val="509FC7A6"/>
    <w:rsid w:val="50BCF789"/>
    <w:rsid w:val="5190F866"/>
    <w:rsid w:val="51A543F4"/>
    <w:rsid w:val="51FE3BD3"/>
    <w:rsid w:val="52AC1650"/>
    <w:rsid w:val="52AE4592"/>
    <w:rsid w:val="53700C84"/>
    <w:rsid w:val="53722BBE"/>
    <w:rsid w:val="5398E0F2"/>
    <w:rsid w:val="5422886C"/>
    <w:rsid w:val="5514CA24"/>
    <w:rsid w:val="551AE866"/>
    <w:rsid w:val="554F04F2"/>
    <w:rsid w:val="55FBA2CB"/>
    <w:rsid w:val="56264221"/>
    <w:rsid w:val="56A0818F"/>
    <w:rsid w:val="56B6B8C7"/>
    <w:rsid w:val="56C9CBDB"/>
    <w:rsid w:val="5756D8AF"/>
    <w:rsid w:val="57737C22"/>
    <w:rsid w:val="57C353A5"/>
    <w:rsid w:val="58734A66"/>
    <w:rsid w:val="58F8CE2F"/>
    <w:rsid w:val="591E53FE"/>
    <w:rsid w:val="59805584"/>
    <w:rsid w:val="5AB27157"/>
    <w:rsid w:val="5AB71D9D"/>
    <w:rsid w:val="5AB72835"/>
    <w:rsid w:val="5AE67F84"/>
    <w:rsid w:val="5B063810"/>
    <w:rsid w:val="5B8F0B32"/>
    <w:rsid w:val="5BA51E19"/>
    <w:rsid w:val="5C395662"/>
    <w:rsid w:val="5D5A16D7"/>
    <w:rsid w:val="5D73B971"/>
    <w:rsid w:val="5E41D274"/>
    <w:rsid w:val="5E82D2A2"/>
    <w:rsid w:val="5E9092D3"/>
    <w:rsid w:val="5F8A8EC0"/>
    <w:rsid w:val="5F901E66"/>
    <w:rsid w:val="602C6334"/>
    <w:rsid w:val="6084F046"/>
    <w:rsid w:val="608AD5F8"/>
    <w:rsid w:val="60981B25"/>
    <w:rsid w:val="619A7C7C"/>
    <w:rsid w:val="622F7D3C"/>
    <w:rsid w:val="625368D2"/>
    <w:rsid w:val="6299CC52"/>
    <w:rsid w:val="629D6342"/>
    <w:rsid w:val="62C05BB4"/>
    <w:rsid w:val="62CA27A0"/>
    <w:rsid w:val="63121AD1"/>
    <w:rsid w:val="63CFBBE7"/>
    <w:rsid w:val="63DCC274"/>
    <w:rsid w:val="642A7B59"/>
    <w:rsid w:val="64408970"/>
    <w:rsid w:val="64638F89"/>
    <w:rsid w:val="6479448D"/>
    <w:rsid w:val="65257264"/>
    <w:rsid w:val="6530D2B6"/>
    <w:rsid w:val="65C43FDA"/>
    <w:rsid w:val="65F9D044"/>
    <w:rsid w:val="664871FC"/>
    <w:rsid w:val="666BAF2B"/>
    <w:rsid w:val="66AD3962"/>
    <w:rsid w:val="67616D0F"/>
    <w:rsid w:val="67976173"/>
    <w:rsid w:val="679B304B"/>
    <w:rsid w:val="67D2A96A"/>
    <w:rsid w:val="686F575E"/>
    <w:rsid w:val="68A5715E"/>
    <w:rsid w:val="68B8C232"/>
    <w:rsid w:val="68CCAAA0"/>
    <w:rsid w:val="68FACA30"/>
    <w:rsid w:val="6997D24E"/>
    <w:rsid w:val="69B90104"/>
    <w:rsid w:val="6A214B3C"/>
    <w:rsid w:val="6A690AC3"/>
    <w:rsid w:val="6A6C57B1"/>
    <w:rsid w:val="6AD53985"/>
    <w:rsid w:val="6B5A9BB3"/>
    <w:rsid w:val="6BBDD03D"/>
    <w:rsid w:val="6BC32F69"/>
    <w:rsid w:val="6C49B071"/>
    <w:rsid w:val="6C53D2C5"/>
    <w:rsid w:val="6C95DC79"/>
    <w:rsid w:val="6C9D2362"/>
    <w:rsid w:val="6CCC75CD"/>
    <w:rsid w:val="6D5EFFCA"/>
    <w:rsid w:val="6DD1AC03"/>
    <w:rsid w:val="6E0C0996"/>
    <w:rsid w:val="6E0CDA47"/>
    <w:rsid w:val="6E286EA2"/>
    <w:rsid w:val="6E9EB4B0"/>
    <w:rsid w:val="6F043D88"/>
    <w:rsid w:val="6F257E98"/>
    <w:rsid w:val="701837FE"/>
    <w:rsid w:val="702C3832"/>
    <w:rsid w:val="706D3924"/>
    <w:rsid w:val="7101877F"/>
    <w:rsid w:val="710F14E9"/>
    <w:rsid w:val="711BCC45"/>
    <w:rsid w:val="71447B09"/>
    <w:rsid w:val="72171D81"/>
    <w:rsid w:val="7221F863"/>
    <w:rsid w:val="722F646A"/>
    <w:rsid w:val="7251FCD6"/>
    <w:rsid w:val="725A7A74"/>
    <w:rsid w:val="72B79CA6"/>
    <w:rsid w:val="72DA672E"/>
    <w:rsid w:val="73115B14"/>
    <w:rsid w:val="73A0AB2A"/>
    <w:rsid w:val="73B7BD1C"/>
    <w:rsid w:val="73FACB9C"/>
    <w:rsid w:val="74DAC641"/>
    <w:rsid w:val="758608BC"/>
    <w:rsid w:val="75921B36"/>
    <w:rsid w:val="75E2D286"/>
    <w:rsid w:val="765BDE53"/>
    <w:rsid w:val="767DF0A3"/>
    <w:rsid w:val="76CFF755"/>
    <w:rsid w:val="76EA8EA4"/>
    <w:rsid w:val="781BD116"/>
    <w:rsid w:val="78210989"/>
    <w:rsid w:val="784C2D12"/>
    <w:rsid w:val="790A8D7B"/>
    <w:rsid w:val="7919444E"/>
    <w:rsid w:val="793C7DA7"/>
    <w:rsid w:val="7968E049"/>
    <w:rsid w:val="79FFFE2D"/>
    <w:rsid w:val="7A136F78"/>
    <w:rsid w:val="7A18A379"/>
    <w:rsid w:val="7A6BE180"/>
    <w:rsid w:val="7B160124"/>
    <w:rsid w:val="7BC15DF9"/>
    <w:rsid w:val="7BC38F6D"/>
    <w:rsid w:val="7BD436D9"/>
    <w:rsid w:val="7C6276C8"/>
    <w:rsid w:val="7CB85749"/>
    <w:rsid w:val="7CD409CA"/>
    <w:rsid w:val="7CFFDFBC"/>
    <w:rsid w:val="7D4108A1"/>
    <w:rsid w:val="7D921434"/>
    <w:rsid w:val="7E9BB01D"/>
    <w:rsid w:val="7EFB302F"/>
    <w:rsid w:val="7FF062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02F7C563"/>
  <w15:chartTrackingRefBased/>
  <w15:docId w15:val="{577179E4-32B2-49F3-BA68-BC9834EA7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eastAsia="en-US"/>
    </w:rPr>
  </w:style>
  <w:style w:type="paragraph" w:styleId="Heading1">
    <w:name w:val="heading 1"/>
    <w:basedOn w:val="Normal"/>
    <w:next w:val="Normal"/>
    <w:qFormat/>
    <w:pPr>
      <w:keepNext/>
      <w:tabs>
        <w:tab w:val="right" w:pos="7920"/>
      </w:tabs>
      <w:outlineLvl w:val="0"/>
    </w:pPr>
    <w:rPr>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qFormat/>
    <w:pPr>
      <w:jc w:val="center"/>
    </w:pPr>
    <w:rPr>
      <w:rFonts w:ascii="Book Antiqua" w:hAnsi="Book Antiqua"/>
      <w:b/>
      <w:sz w:val="22"/>
    </w:rPr>
  </w:style>
  <w:style w:type="table" w:styleId="TableGrid">
    <w:name w:val="Table Grid"/>
    <w:basedOn w:val="TableNormal"/>
    <w:rsid w:val="007D16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F7EB9"/>
    <w:rPr>
      <w:rFonts w:ascii="Tahoma" w:hAnsi="Tahoma" w:cs="Tahoma"/>
      <w:sz w:val="16"/>
      <w:szCs w:val="16"/>
    </w:rPr>
  </w:style>
  <w:style w:type="character" w:customStyle="1" w:styleId="apple-converted-space">
    <w:name w:val="apple-converted-space"/>
    <w:basedOn w:val="DefaultParagraphFont"/>
    <w:rsid w:val="002A04E5"/>
  </w:style>
  <w:style w:type="paragraph" w:styleId="NormalWeb">
    <w:name w:val="Normal (Web)"/>
    <w:basedOn w:val="Normal"/>
    <w:uiPriority w:val="99"/>
    <w:unhideWhenUsed/>
    <w:rsid w:val="00666D5A"/>
    <w:pPr>
      <w:spacing w:before="100" w:beforeAutospacing="1" w:after="100" w:afterAutospacing="1"/>
    </w:pPr>
    <w:rPr>
      <w:sz w:val="24"/>
      <w:szCs w:val="24"/>
      <w:lang w:eastAsia="en-GB"/>
    </w:rPr>
  </w:style>
  <w:style w:type="paragraph" w:styleId="NoSpacing">
    <w:name w:val="No Spacing"/>
    <w:uiPriority w:val="1"/>
    <w:qFormat/>
    <w:rsid w:val="00666D5A"/>
    <w:rPr>
      <w:lang w:val="en-GB" w:eastAsia="en-US"/>
    </w:rPr>
  </w:style>
  <w:style w:type="paragraph" w:customStyle="1" w:styleId="paragraph">
    <w:name w:val="paragraph"/>
    <w:basedOn w:val="Normal"/>
    <w:rsid w:val="000E3DB9"/>
    <w:pPr>
      <w:spacing w:before="100" w:beforeAutospacing="1" w:after="100" w:afterAutospacing="1"/>
    </w:pPr>
    <w:rPr>
      <w:sz w:val="24"/>
      <w:szCs w:val="24"/>
      <w:lang w:eastAsia="en-GB"/>
    </w:rPr>
  </w:style>
  <w:style w:type="character" w:customStyle="1" w:styleId="normaltextrun">
    <w:name w:val="normaltextrun"/>
    <w:basedOn w:val="DefaultParagraphFont"/>
    <w:rsid w:val="000E3DB9"/>
  </w:style>
  <w:style w:type="character" w:customStyle="1" w:styleId="eop">
    <w:name w:val="eop"/>
    <w:basedOn w:val="DefaultParagraphFont"/>
    <w:rsid w:val="000E3DB9"/>
  </w:style>
  <w:style w:type="paragraph" w:styleId="ListParagraph">
    <w:name w:val="List Paragraph"/>
    <w:basedOn w:val="Normal"/>
    <w:uiPriority w:val="34"/>
    <w:qFormat/>
    <w:rsid w:val="009D09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369959">
      <w:bodyDiv w:val="1"/>
      <w:marLeft w:val="0"/>
      <w:marRight w:val="0"/>
      <w:marTop w:val="0"/>
      <w:marBottom w:val="0"/>
      <w:divBdr>
        <w:top w:val="none" w:sz="0" w:space="0" w:color="auto"/>
        <w:left w:val="none" w:sz="0" w:space="0" w:color="auto"/>
        <w:bottom w:val="none" w:sz="0" w:space="0" w:color="auto"/>
        <w:right w:val="none" w:sz="0" w:space="0" w:color="auto"/>
      </w:divBdr>
    </w:div>
    <w:div w:id="1123615806">
      <w:bodyDiv w:val="1"/>
      <w:marLeft w:val="0"/>
      <w:marRight w:val="0"/>
      <w:marTop w:val="0"/>
      <w:marBottom w:val="0"/>
      <w:divBdr>
        <w:top w:val="none" w:sz="0" w:space="0" w:color="auto"/>
        <w:left w:val="none" w:sz="0" w:space="0" w:color="auto"/>
        <w:bottom w:val="none" w:sz="0" w:space="0" w:color="auto"/>
        <w:right w:val="none" w:sz="0" w:space="0" w:color="auto"/>
      </w:divBdr>
      <w:divsChild>
        <w:div w:id="1620144619">
          <w:marLeft w:val="0"/>
          <w:marRight w:val="0"/>
          <w:marTop w:val="0"/>
          <w:marBottom w:val="0"/>
          <w:divBdr>
            <w:top w:val="none" w:sz="0" w:space="0" w:color="auto"/>
            <w:left w:val="none" w:sz="0" w:space="0" w:color="auto"/>
            <w:bottom w:val="none" w:sz="0" w:space="0" w:color="auto"/>
            <w:right w:val="none" w:sz="0" w:space="0" w:color="auto"/>
          </w:divBdr>
        </w:div>
        <w:div w:id="1862665744">
          <w:marLeft w:val="0"/>
          <w:marRight w:val="0"/>
          <w:marTop w:val="0"/>
          <w:marBottom w:val="0"/>
          <w:divBdr>
            <w:top w:val="none" w:sz="0" w:space="0" w:color="auto"/>
            <w:left w:val="none" w:sz="0" w:space="0" w:color="auto"/>
            <w:bottom w:val="none" w:sz="0" w:space="0" w:color="auto"/>
            <w:right w:val="none" w:sz="0" w:space="0" w:color="auto"/>
          </w:divBdr>
        </w:div>
        <w:div w:id="542060123">
          <w:marLeft w:val="0"/>
          <w:marRight w:val="0"/>
          <w:marTop w:val="0"/>
          <w:marBottom w:val="0"/>
          <w:divBdr>
            <w:top w:val="none" w:sz="0" w:space="0" w:color="auto"/>
            <w:left w:val="none" w:sz="0" w:space="0" w:color="auto"/>
            <w:bottom w:val="none" w:sz="0" w:space="0" w:color="auto"/>
            <w:right w:val="none" w:sz="0" w:space="0" w:color="auto"/>
          </w:divBdr>
        </w:div>
        <w:div w:id="1873571089">
          <w:marLeft w:val="0"/>
          <w:marRight w:val="0"/>
          <w:marTop w:val="0"/>
          <w:marBottom w:val="0"/>
          <w:divBdr>
            <w:top w:val="none" w:sz="0" w:space="0" w:color="auto"/>
            <w:left w:val="none" w:sz="0" w:space="0" w:color="auto"/>
            <w:bottom w:val="none" w:sz="0" w:space="0" w:color="auto"/>
            <w:right w:val="none" w:sz="0" w:space="0" w:color="auto"/>
          </w:divBdr>
        </w:div>
        <w:div w:id="1109812591">
          <w:marLeft w:val="0"/>
          <w:marRight w:val="0"/>
          <w:marTop w:val="0"/>
          <w:marBottom w:val="0"/>
          <w:divBdr>
            <w:top w:val="none" w:sz="0" w:space="0" w:color="auto"/>
            <w:left w:val="none" w:sz="0" w:space="0" w:color="auto"/>
            <w:bottom w:val="none" w:sz="0" w:space="0" w:color="auto"/>
            <w:right w:val="none" w:sz="0" w:space="0" w:color="auto"/>
          </w:divBdr>
        </w:div>
        <w:div w:id="1882470904">
          <w:marLeft w:val="0"/>
          <w:marRight w:val="0"/>
          <w:marTop w:val="0"/>
          <w:marBottom w:val="0"/>
          <w:divBdr>
            <w:top w:val="none" w:sz="0" w:space="0" w:color="auto"/>
            <w:left w:val="none" w:sz="0" w:space="0" w:color="auto"/>
            <w:bottom w:val="none" w:sz="0" w:space="0" w:color="auto"/>
            <w:right w:val="none" w:sz="0" w:space="0" w:color="auto"/>
          </w:divBdr>
        </w:div>
        <w:div w:id="127745157">
          <w:marLeft w:val="0"/>
          <w:marRight w:val="0"/>
          <w:marTop w:val="0"/>
          <w:marBottom w:val="0"/>
          <w:divBdr>
            <w:top w:val="none" w:sz="0" w:space="0" w:color="auto"/>
            <w:left w:val="none" w:sz="0" w:space="0" w:color="auto"/>
            <w:bottom w:val="none" w:sz="0" w:space="0" w:color="auto"/>
            <w:right w:val="none" w:sz="0" w:space="0" w:color="auto"/>
          </w:divBdr>
        </w:div>
        <w:div w:id="1713185103">
          <w:marLeft w:val="0"/>
          <w:marRight w:val="0"/>
          <w:marTop w:val="0"/>
          <w:marBottom w:val="0"/>
          <w:divBdr>
            <w:top w:val="none" w:sz="0" w:space="0" w:color="auto"/>
            <w:left w:val="none" w:sz="0" w:space="0" w:color="auto"/>
            <w:bottom w:val="none" w:sz="0" w:space="0" w:color="auto"/>
            <w:right w:val="none" w:sz="0" w:space="0" w:color="auto"/>
          </w:divBdr>
        </w:div>
        <w:div w:id="1435708470">
          <w:marLeft w:val="0"/>
          <w:marRight w:val="0"/>
          <w:marTop w:val="0"/>
          <w:marBottom w:val="0"/>
          <w:divBdr>
            <w:top w:val="none" w:sz="0" w:space="0" w:color="auto"/>
            <w:left w:val="none" w:sz="0" w:space="0" w:color="auto"/>
            <w:bottom w:val="none" w:sz="0" w:space="0" w:color="auto"/>
            <w:right w:val="none" w:sz="0" w:space="0" w:color="auto"/>
          </w:divBdr>
        </w:div>
        <w:div w:id="827290090">
          <w:marLeft w:val="0"/>
          <w:marRight w:val="0"/>
          <w:marTop w:val="0"/>
          <w:marBottom w:val="0"/>
          <w:divBdr>
            <w:top w:val="none" w:sz="0" w:space="0" w:color="auto"/>
            <w:left w:val="none" w:sz="0" w:space="0" w:color="auto"/>
            <w:bottom w:val="none" w:sz="0" w:space="0" w:color="auto"/>
            <w:right w:val="none" w:sz="0" w:space="0" w:color="auto"/>
          </w:divBdr>
        </w:div>
        <w:div w:id="1303539613">
          <w:marLeft w:val="0"/>
          <w:marRight w:val="0"/>
          <w:marTop w:val="0"/>
          <w:marBottom w:val="0"/>
          <w:divBdr>
            <w:top w:val="none" w:sz="0" w:space="0" w:color="auto"/>
            <w:left w:val="none" w:sz="0" w:space="0" w:color="auto"/>
            <w:bottom w:val="none" w:sz="0" w:space="0" w:color="auto"/>
            <w:right w:val="none" w:sz="0" w:space="0" w:color="auto"/>
          </w:divBdr>
        </w:div>
        <w:div w:id="344484993">
          <w:marLeft w:val="0"/>
          <w:marRight w:val="0"/>
          <w:marTop w:val="0"/>
          <w:marBottom w:val="0"/>
          <w:divBdr>
            <w:top w:val="none" w:sz="0" w:space="0" w:color="auto"/>
            <w:left w:val="none" w:sz="0" w:space="0" w:color="auto"/>
            <w:bottom w:val="none" w:sz="0" w:space="0" w:color="auto"/>
            <w:right w:val="none" w:sz="0" w:space="0" w:color="auto"/>
          </w:divBdr>
        </w:div>
        <w:div w:id="893660694">
          <w:marLeft w:val="0"/>
          <w:marRight w:val="0"/>
          <w:marTop w:val="0"/>
          <w:marBottom w:val="0"/>
          <w:divBdr>
            <w:top w:val="none" w:sz="0" w:space="0" w:color="auto"/>
            <w:left w:val="none" w:sz="0" w:space="0" w:color="auto"/>
            <w:bottom w:val="none" w:sz="0" w:space="0" w:color="auto"/>
            <w:right w:val="none" w:sz="0" w:space="0" w:color="auto"/>
          </w:divBdr>
        </w:div>
        <w:div w:id="298074672">
          <w:marLeft w:val="0"/>
          <w:marRight w:val="0"/>
          <w:marTop w:val="0"/>
          <w:marBottom w:val="0"/>
          <w:divBdr>
            <w:top w:val="none" w:sz="0" w:space="0" w:color="auto"/>
            <w:left w:val="none" w:sz="0" w:space="0" w:color="auto"/>
            <w:bottom w:val="none" w:sz="0" w:space="0" w:color="auto"/>
            <w:right w:val="none" w:sz="0" w:space="0" w:color="auto"/>
          </w:divBdr>
        </w:div>
        <w:div w:id="1487938841">
          <w:marLeft w:val="0"/>
          <w:marRight w:val="0"/>
          <w:marTop w:val="0"/>
          <w:marBottom w:val="0"/>
          <w:divBdr>
            <w:top w:val="none" w:sz="0" w:space="0" w:color="auto"/>
            <w:left w:val="none" w:sz="0" w:space="0" w:color="auto"/>
            <w:bottom w:val="none" w:sz="0" w:space="0" w:color="auto"/>
            <w:right w:val="none" w:sz="0" w:space="0" w:color="auto"/>
          </w:divBdr>
        </w:div>
        <w:div w:id="1145466168">
          <w:marLeft w:val="0"/>
          <w:marRight w:val="0"/>
          <w:marTop w:val="0"/>
          <w:marBottom w:val="0"/>
          <w:divBdr>
            <w:top w:val="none" w:sz="0" w:space="0" w:color="auto"/>
            <w:left w:val="none" w:sz="0" w:space="0" w:color="auto"/>
            <w:bottom w:val="none" w:sz="0" w:space="0" w:color="auto"/>
            <w:right w:val="none" w:sz="0" w:space="0" w:color="auto"/>
          </w:divBdr>
        </w:div>
        <w:div w:id="803543957">
          <w:marLeft w:val="0"/>
          <w:marRight w:val="0"/>
          <w:marTop w:val="0"/>
          <w:marBottom w:val="0"/>
          <w:divBdr>
            <w:top w:val="none" w:sz="0" w:space="0" w:color="auto"/>
            <w:left w:val="none" w:sz="0" w:space="0" w:color="auto"/>
            <w:bottom w:val="none" w:sz="0" w:space="0" w:color="auto"/>
            <w:right w:val="none" w:sz="0" w:space="0" w:color="auto"/>
          </w:divBdr>
        </w:div>
      </w:divsChild>
    </w:div>
    <w:div w:id="1684236372">
      <w:bodyDiv w:val="1"/>
      <w:marLeft w:val="0"/>
      <w:marRight w:val="0"/>
      <w:marTop w:val="0"/>
      <w:marBottom w:val="0"/>
      <w:divBdr>
        <w:top w:val="none" w:sz="0" w:space="0" w:color="auto"/>
        <w:left w:val="none" w:sz="0" w:space="0" w:color="auto"/>
        <w:bottom w:val="none" w:sz="0" w:space="0" w:color="auto"/>
        <w:right w:val="none" w:sz="0" w:space="0" w:color="auto"/>
      </w:divBdr>
      <w:divsChild>
        <w:div w:id="71854951">
          <w:marLeft w:val="0"/>
          <w:marRight w:val="0"/>
          <w:marTop w:val="0"/>
          <w:marBottom w:val="0"/>
          <w:divBdr>
            <w:top w:val="none" w:sz="0" w:space="0" w:color="auto"/>
            <w:left w:val="none" w:sz="0" w:space="0" w:color="auto"/>
            <w:bottom w:val="none" w:sz="0" w:space="0" w:color="auto"/>
            <w:right w:val="none" w:sz="0" w:space="0" w:color="auto"/>
          </w:divBdr>
        </w:div>
        <w:div w:id="161505335">
          <w:marLeft w:val="0"/>
          <w:marRight w:val="0"/>
          <w:marTop w:val="0"/>
          <w:marBottom w:val="0"/>
          <w:divBdr>
            <w:top w:val="none" w:sz="0" w:space="0" w:color="auto"/>
            <w:left w:val="none" w:sz="0" w:space="0" w:color="auto"/>
            <w:bottom w:val="none" w:sz="0" w:space="0" w:color="auto"/>
            <w:right w:val="none" w:sz="0" w:space="0" w:color="auto"/>
          </w:divBdr>
        </w:div>
        <w:div w:id="253053728">
          <w:marLeft w:val="0"/>
          <w:marRight w:val="0"/>
          <w:marTop w:val="0"/>
          <w:marBottom w:val="0"/>
          <w:divBdr>
            <w:top w:val="none" w:sz="0" w:space="0" w:color="auto"/>
            <w:left w:val="none" w:sz="0" w:space="0" w:color="auto"/>
            <w:bottom w:val="none" w:sz="0" w:space="0" w:color="auto"/>
            <w:right w:val="none" w:sz="0" w:space="0" w:color="auto"/>
          </w:divBdr>
        </w:div>
        <w:div w:id="268780882">
          <w:marLeft w:val="0"/>
          <w:marRight w:val="0"/>
          <w:marTop w:val="0"/>
          <w:marBottom w:val="0"/>
          <w:divBdr>
            <w:top w:val="none" w:sz="0" w:space="0" w:color="auto"/>
            <w:left w:val="none" w:sz="0" w:space="0" w:color="auto"/>
            <w:bottom w:val="none" w:sz="0" w:space="0" w:color="auto"/>
            <w:right w:val="none" w:sz="0" w:space="0" w:color="auto"/>
          </w:divBdr>
        </w:div>
        <w:div w:id="525170042">
          <w:marLeft w:val="0"/>
          <w:marRight w:val="0"/>
          <w:marTop w:val="0"/>
          <w:marBottom w:val="0"/>
          <w:divBdr>
            <w:top w:val="none" w:sz="0" w:space="0" w:color="auto"/>
            <w:left w:val="none" w:sz="0" w:space="0" w:color="auto"/>
            <w:bottom w:val="none" w:sz="0" w:space="0" w:color="auto"/>
            <w:right w:val="none" w:sz="0" w:space="0" w:color="auto"/>
          </w:divBdr>
        </w:div>
        <w:div w:id="600844570">
          <w:marLeft w:val="0"/>
          <w:marRight w:val="0"/>
          <w:marTop w:val="0"/>
          <w:marBottom w:val="0"/>
          <w:divBdr>
            <w:top w:val="none" w:sz="0" w:space="0" w:color="auto"/>
            <w:left w:val="none" w:sz="0" w:space="0" w:color="auto"/>
            <w:bottom w:val="none" w:sz="0" w:space="0" w:color="auto"/>
            <w:right w:val="none" w:sz="0" w:space="0" w:color="auto"/>
          </w:divBdr>
        </w:div>
        <w:div w:id="775951885">
          <w:marLeft w:val="0"/>
          <w:marRight w:val="0"/>
          <w:marTop w:val="0"/>
          <w:marBottom w:val="0"/>
          <w:divBdr>
            <w:top w:val="none" w:sz="0" w:space="0" w:color="auto"/>
            <w:left w:val="none" w:sz="0" w:space="0" w:color="auto"/>
            <w:bottom w:val="none" w:sz="0" w:space="0" w:color="auto"/>
            <w:right w:val="none" w:sz="0" w:space="0" w:color="auto"/>
          </w:divBdr>
        </w:div>
        <w:div w:id="983388502">
          <w:marLeft w:val="0"/>
          <w:marRight w:val="0"/>
          <w:marTop w:val="0"/>
          <w:marBottom w:val="0"/>
          <w:divBdr>
            <w:top w:val="none" w:sz="0" w:space="0" w:color="auto"/>
            <w:left w:val="none" w:sz="0" w:space="0" w:color="auto"/>
            <w:bottom w:val="none" w:sz="0" w:space="0" w:color="auto"/>
            <w:right w:val="none" w:sz="0" w:space="0" w:color="auto"/>
          </w:divBdr>
        </w:div>
        <w:div w:id="1069376949">
          <w:marLeft w:val="0"/>
          <w:marRight w:val="0"/>
          <w:marTop w:val="0"/>
          <w:marBottom w:val="0"/>
          <w:divBdr>
            <w:top w:val="none" w:sz="0" w:space="0" w:color="auto"/>
            <w:left w:val="none" w:sz="0" w:space="0" w:color="auto"/>
            <w:bottom w:val="none" w:sz="0" w:space="0" w:color="auto"/>
            <w:right w:val="none" w:sz="0" w:space="0" w:color="auto"/>
          </w:divBdr>
        </w:div>
        <w:div w:id="1422608511">
          <w:marLeft w:val="0"/>
          <w:marRight w:val="0"/>
          <w:marTop w:val="0"/>
          <w:marBottom w:val="0"/>
          <w:divBdr>
            <w:top w:val="none" w:sz="0" w:space="0" w:color="auto"/>
            <w:left w:val="none" w:sz="0" w:space="0" w:color="auto"/>
            <w:bottom w:val="none" w:sz="0" w:space="0" w:color="auto"/>
            <w:right w:val="none" w:sz="0" w:space="0" w:color="auto"/>
          </w:divBdr>
        </w:div>
        <w:div w:id="1697850645">
          <w:marLeft w:val="0"/>
          <w:marRight w:val="0"/>
          <w:marTop w:val="0"/>
          <w:marBottom w:val="0"/>
          <w:divBdr>
            <w:top w:val="none" w:sz="0" w:space="0" w:color="auto"/>
            <w:left w:val="none" w:sz="0" w:space="0" w:color="auto"/>
            <w:bottom w:val="none" w:sz="0" w:space="0" w:color="auto"/>
            <w:right w:val="none" w:sz="0" w:space="0" w:color="auto"/>
          </w:divBdr>
        </w:div>
        <w:div w:id="1734154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87e0202adc8b47f9" Type="http://schemas.microsoft.com/office/2019/09/relationships/intelligence" Target="intelligenc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mailto:office@mill-lane.oxon.sch.uk" TargetMode="External"/><Relationship Id="rId4" Type="http://schemas.openxmlformats.org/officeDocument/2006/relationships/customXml" Target="../customXml/item4.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ger\Application%20Data\Microsoft\Templates\Letterhead%20School%20&amp;%20Windm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82831443FCE4C8ED4E9FE624C880E" ma:contentTypeVersion="18" ma:contentTypeDescription="Create a new document." ma:contentTypeScope="" ma:versionID="a0742a9a2c3f9d0d993e1edbb4a4ea16">
  <xsd:schema xmlns:xsd="http://www.w3.org/2001/XMLSchema" xmlns:xs="http://www.w3.org/2001/XMLSchema" xmlns:p="http://schemas.microsoft.com/office/2006/metadata/properties" xmlns:ns3="5cec3b11-46c9-41cc-bcbc-099c1464f52d" xmlns:ns4="c1cc5233-0a48-47e1-8b4f-45da13b094a7" targetNamespace="http://schemas.microsoft.com/office/2006/metadata/properties" ma:root="true" ma:fieldsID="b3a56d6a8c9c160a6e70884ecf62e3f6" ns3:_="" ns4:_="">
    <xsd:import namespace="5cec3b11-46c9-41cc-bcbc-099c1464f52d"/>
    <xsd:import namespace="c1cc5233-0a48-47e1-8b4f-45da13b094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c3b11-46c9-41cc-bcbc-099c1464f5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cc5233-0a48-47e1-8b4f-45da13b094a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activity xmlns="5cec3b11-46c9-41cc-bcbc-099c1464f52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B792CE-E2C8-4D32-9F31-20E5E2BC0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c3b11-46c9-41cc-bcbc-099c1464f52d"/>
    <ds:schemaRef ds:uri="c1cc5233-0a48-47e1-8b4f-45da13b09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6CFD39-6FE0-4268-BDC0-E154D06E35EA}">
  <ds:schemaRefs>
    <ds:schemaRef ds:uri="http://schemas.openxmlformats.org/officeDocument/2006/bibliography"/>
  </ds:schemaRefs>
</ds:datastoreItem>
</file>

<file path=customXml/itemProps3.xml><?xml version="1.0" encoding="utf-8"?>
<ds:datastoreItem xmlns:ds="http://schemas.openxmlformats.org/officeDocument/2006/customXml" ds:itemID="{0FF9CABE-ADA4-4630-9803-3F9876142F40}">
  <ds:schemaRefs>
    <ds:schemaRef ds:uri="http://schemas.microsoft.com/office/2006/metadata/properties"/>
    <ds:schemaRef ds:uri="http://schemas.microsoft.com/office/infopath/2007/PartnerControls"/>
    <ds:schemaRef ds:uri="5cec3b11-46c9-41cc-bcbc-099c1464f52d"/>
  </ds:schemaRefs>
</ds:datastoreItem>
</file>

<file path=customXml/itemProps4.xml><?xml version="1.0" encoding="utf-8"?>
<ds:datastoreItem xmlns:ds="http://schemas.openxmlformats.org/officeDocument/2006/customXml" ds:itemID="{7F3A2449-E001-4FDE-BEF2-997244A5DE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Letterhead School &amp; Windmill</Template>
  <TotalTime>120</TotalTime>
  <Pages>4</Pages>
  <Words>1478</Words>
  <Characters>7080</Characters>
  <Application>Microsoft Office Word</Application>
  <DocSecurity>0</DocSecurity>
  <Lines>214</Lines>
  <Paragraphs>161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cp:lastModifiedBy>9312465 headteacher.2465</cp:lastModifiedBy>
  <cp:revision>100</cp:revision>
  <cp:lastPrinted>2010-09-07T17:06:00Z</cp:lastPrinted>
  <dcterms:created xsi:type="dcterms:W3CDTF">2026-01-05T17:34:00Z</dcterms:created>
  <dcterms:modified xsi:type="dcterms:W3CDTF">2026-01-06T12:50:00Z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0x0101008FC82831443FCE4C8ED4E9FE624C880E</vt:lpwstr>
  </property>
</Properties>
</file>