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6B261" w14:textId="77777777" w:rsidR="006E3859" w:rsidRDefault="000F1300" w:rsidP="004C7B6E">
      <w:pPr>
        <w:pStyle w:val="Caption"/>
        <w:ind w:right="708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C29AF22" wp14:editId="07777777">
            <wp:simplePos x="0" y="0"/>
            <wp:positionH relativeFrom="column">
              <wp:posOffset>-177165</wp:posOffset>
            </wp:positionH>
            <wp:positionV relativeFrom="paragraph">
              <wp:posOffset>-154940</wp:posOffset>
            </wp:positionV>
            <wp:extent cx="986790" cy="102806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59">
        <w:t>Oxfordshire County Council</w:t>
      </w:r>
    </w:p>
    <w:p w14:paraId="2204514D" w14:textId="77777777" w:rsidR="006E3859" w:rsidRPr="002B3C32" w:rsidRDefault="006E3859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 w:rsidRPr="002B3C32">
        <w:rPr>
          <w:rFonts w:ascii="Book Antiqua" w:hAnsi="Book Antiqua"/>
          <w:b/>
          <w:sz w:val="36"/>
          <w:szCs w:val="36"/>
        </w:rPr>
        <w:t>Mill Lane Community Primary School</w:t>
      </w:r>
    </w:p>
    <w:p w14:paraId="713E7E38" w14:textId="77777777" w:rsidR="006E3859" w:rsidRPr="002B3C32" w:rsidRDefault="00BE7002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The Windmill Community Nursery</w:t>
      </w:r>
    </w:p>
    <w:p w14:paraId="62685BDD" w14:textId="77777777" w:rsidR="006E3859" w:rsidRPr="002B3C32" w:rsidRDefault="006E3859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 w:rsidRPr="002B3C32">
        <w:rPr>
          <w:rFonts w:ascii="Book Antiqua" w:hAnsi="Book Antiqua"/>
          <w:b/>
          <w:sz w:val="36"/>
          <w:szCs w:val="36"/>
        </w:rPr>
        <w:t>Mill Lane   Chinnor   Oxfordshire   OX39 4RF</w:t>
      </w:r>
    </w:p>
    <w:p w14:paraId="4FE12B96" w14:textId="77777777" w:rsidR="0098660E" w:rsidRDefault="0098660E" w:rsidP="0098660E">
      <w:pPr>
        <w:ind w:right="708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Head </w:t>
      </w:r>
      <w:proofErr w:type="gramStart"/>
      <w:r>
        <w:rPr>
          <w:rFonts w:ascii="Book Antiqua" w:hAnsi="Book Antiqua"/>
          <w:b/>
        </w:rPr>
        <w:t>Teacher  Miss</w:t>
      </w:r>
      <w:proofErr w:type="gramEnd"/>
      <w:r>
        <w:rPr>
          <w:rFonts w:ascii="Book Antiqua" w:hAnsi="Book Antiqua"/>
          <w:b/>
        </w:rPr>
        <w:t xml:space="preserve"> Tineke van der Ploeg</w:t>
      </w:r>
    </w:p>
    <w:p w14:paraId="6B98BC6B" w14:textId="77777777" w:rsidR="0098660E" w:rsidRDefault="006E3859" w:rsidP="0098660E">
      <w:pPr>
        <w:ind w:right="708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Telephone/fax 0184</w:t>
      </w:r>
      <w:r w:rsidR="0098660E">
        <w:rPr>
          <w:rFonts w:ascii="Book Antiqua" w:hAnsi="Book Antiqua"/>
          <w:b/>
        </w:rPr>
        <w:t>4 352106</w:t>
      </w:r>
    </w:p>
    <w:p w14:paraId="072DDE93" w14:textId="77777777" w:rsidR="006E3859" w:rsidRDefault="006E3859" w:rsidP="0098660E">
      <w:pPr>
        <w:ind w:right="708"/>
        <w:jc w:val="center"/>
        <w:rPr>
          <w:rFonts w:ascii="Arial" w:hAnsi="Arial"/>
          <w:b/>
        </w:rPr>
      </w:pPr>
      <w:r w:rsidRPr="0BB12BCE">
        <w:rPr>
          <w:rFonts w:ascii="Arial" w:hAnsi="Arial"/>
          <w:b/>
          <w:bCs/>
        </w:rPr>
        <w:t xml:space="preserve">e-mail </w:t>
      </w:r>
      <w:hyperlink r:id="rId9">
        <w:r w:rsidRPr="0BB12BCE">
          <w:rPr>
            <w:rStyle w:val="Hyperlink"/>
            <w:b/>
            <w:bCs/>
            <w:u w:val="none"/>
          </w:rPr>
          <w:t>office.2465@mill-lane.oxon.sch.uk</w:t>
        </w:r>
      </w:hyperlink>
    </w:p>
    <w:p w14:paraId="5EA36FB6" w14:textId="654A9033" w:rsidR="0BB12BCE" w:rsidRDefault="0BB12BCE" w:rsidP="0BB12BCE">
      <w:pPr>
        <w:ind w:right="708"/>
        <w:jc w:val="center"/>
        <w:rPr>
          <w:b/>
          <w:bCs/>
        </w:rPr>
      </w:pPr>
    </w:p>
    <w:p w14:paraId="7D2AD9D0" w14:textId="5557BB6E" w:rsidR="0BB12BCE" w:rsidRDefault="006F39D5" w:rsidP="0BB12BCE">
      <w:pPr>
        <w:ind w:right="708"/>
        <w:jc w:val="center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114300" distR="114300" wp14:anchorId="21BE5403" wp14:editId="59D8A73A">
                <wp:extent cx="3638550" cy="171450"/>
                <wp:effectExtent l="0" t="0" r="0" b="0"/>
                <wp:docPr id="154726153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85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DE3C5" w14:textId="77777777" w:rsidR="006F39D5" w:rsidRPr="006F39D5" w:rsidRDefault="006F39D5" w:rsidP="006F39D5">
                            <w:pPr>
                              <w:jc w:val="center"/>
                              <w:rPr>
                                <w:b/>
                                <w:bCs/>
                                <w:color w:val="FF66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9D5">
                              <w:rPr>
                                <w:b/>
                                <w:bCs/>
                                <w:color w:val="FF66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BE5403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width:286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" filled="f" stroked="f">
                <o:lock v:ext="edit" shapetype="t"/>
                <v:textbox style="mso-fit-shape-to-text:t">
                  <w:txbxContent>
                    <w:p w14:paraId="043DE3C5" w14:textId="77777777" w:rsidR="006F39D5" w:rsidRPr="006F39D5" w:rsidRDefault="006F39D5" w:rsidP="006F39D5">
                      <w:pPr>
                        <w:jc w:val="center"/>
                        <w:rPr>
                          <w:b/>
                          <w:bCs/>
                          <w:color w:val="FF66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39D5">
                        <w:rPr>
                          <w:b/>
                          <w:bCs/>
                          <w:color w:val="FF66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C71CB3" w14:textId="77777777" w:rsidR="00375D1D" w:rsidRDefault="00375D1D" w:rsidP="5C395662">
      <w:pPr>
        <w:ind w:right="708"/>
        <w:jc w:val="center"/>
        <w:rPr>
          <w:rFonts w:ascii="Arial" w:hAnsi="Arial"/>
          <w:b/>
          <w:bCs/>
        </w:rPr>
      </w:pPr>
    </w:p>
    <w:p w14:paraId="7BE0EA90" w14:textId="38A56158" w:rsidR="0069002F" w:rsidRPr="00AA3DEF" w:rsidRDefault="591E53FE" w:rsidP="006F39D5">
      <w:pPr>
        <w:ind w:right="708"/>
        <w:jc w:val="center"/>
        <w:rPr>
          <w:rFonts w:ascii="Calibri" w:hAnsi="Calibri" w:cs="Calibri"/>
          <w:sz w:val="24"/>
          <w:szCs w:val="24"/>
        </w:rPr>
      </w:pPr>
      <w:r w:rsidRPr="5C395662">
        <w:rPr>
          <w:rFonts w:ascii="Book Antiqua" w:hAnsi="Book Antiqua"/>
          <w:sz w:val="24"/>
          <w:szCs w:val="24"/>
        </w:rPr>
        <w:t xml:space="preserve"> </w:t>
      </w:r>
      <w:r w:rsidR="0069002F" w:rsidRPr="297C06CB">
        <w:rPr>
          <w:rFonts w:ascii="Calibri" w:hAnsi="Calibri" w:cs="Calibri"/>
          <w:sz w:val="24"/>
          <w:szCs w:val="24"/>
        </w:rPr>
        <w:t xml:space="preserve">                                                                   </w:t>
      </w:r>
      <w:r w:rsidR="003943D8" w:rsidRPr="297C06CB">
        <w:rPr>
          <w:rFonts w:ascii="Calibri" w:hAnsi="Calibri" w:cs="Calibri"/>
          <w:sz w:val="24"/>
          <w:szCs w:val="24"/>
        </w:rPr>
        <w:t xml:space="preserve">              </w:t>
      </w:r>
      <w:r w:rsidR="00BF43FA" w:rsidRPr="297C06CB">
        <w:rPr>
          <w:rFonts w:ascii="Calibri" w:hAnsi="Calibri" w:cs="Calibri"/>
          <w:sz w:val="24"/>
          <w:szCs w:val="24"/>
        </w:rPr>
        <w:t xml:space="preserve">               </w:t>
      </w:r>
      <w:r w:rsidR="003943D8" w:rsidRPr="297C06CB">
        <w:rPr>
          <w:rFonts w:ascii="Calibri" w:hAnsi="Calibri" w:cs="Calibri"/>
          <w:sz w:val="24"/>
          <w:szCs w:val="24"/>
        </w:rPr>
        <w:t xml:space="preserve">        </w:t>
      </w:r>
      <w:r w:rsidR="0EE192B3" w:rsidRPr="297C06CB">
        <w:rPr>
          <w:rFonts w:ascii="Calibri" w:hAnsi="Calibri" w:cs="Calibri"/>
          <w:sz w:val="24"/>
          <w:szCs w:val="24"/>
        </w:rPr>
        <w:t xml:space="preserve">                   </w:t>
      </w:r>
      <w:r w:rsidR="003943D8" w:rsidRPr="297C06CB">
        <w:rPr>
          <w:rFonts w:ascii="Calibri" w:hAnsi="Calibri" w:cs="Calibri"/>
          <w:sz w:val="24"/>
          <w:szCs w:val="24"/>
        </w:rPr>
        <w:t xml:space="preserve">   </w:t>
      </w:r>
      <w:r w:rsidR="00BF43FA" w:rsidRPr="297C06CB">
        <w:rPr>
          <w:rFonts w:ascii="Calibri" w:hAnsi="Calibri" w:cs="Calibri"/>
          <w:sz w:val="24"/>
          <w:szCs w:val="24"/>
        </w:rPr>
        <w:t xml:space="preserve"> </w:t>
      </w:r>
      <w:r w:rsidR="00394EAF">
        <w:rPr>
          <w:rFonts w:ascii="Calibri" w:hAnsi="Calibri" w:cs="Calibri"/>
          <w:sz w:val="24"/>
          <w:szCs w:val="24"/>
        </w:rPr>
        <w:t>T</w:t>
      </w:r>
      <w:r w:rsidR="00DF0F04">
        <w:rPr>
          <w:rFonts w:ascii="Calibri" w:hAnsi="Calibri" w:cs="Calibri"/>
          <w:sz w:val="24"/>
          <w:szCs w:val="24"/>
        </w:rPr>
        <w:t>ue</w:t>
      </w:r>
      <w:r w:rsidR="64357D5C" w:rsidRPr="297C06CB">
        <w:rPr>
          <w:rFonts w:ascii="Calibri" w:hAnsi="Calibri" w:cs="Calibri"/>
          <w:sz w:val="24"/>
          <w:szCs w:val="24"/>
        </w:rPr>
        <w:t xml:space="preserve">sday </w:t>
      </w:r>
      <w:r w:rsidR="00DF0F04">
        <w:rPr>
          <w:rFonts w:ascii="Calibri" w:hAnsi="Calibri" w:cs="Calibri"/>
          <w:sz w:val="24"/>
          <w:szCs w:val="24"/>
        </w:rPr>
        <w:t>7</w:t>
      </w:r>
      <w:r w:rsidR="00DF0F04" w:rsidRPr="00DF0F04">
        <w:rPr>
          <w:rFonts w:ascii="Calibri" w:hAnsi="Calibri" w:cs="Calibri"/>
          <w:sz w:val="24"/>
          <w:szCs w:val="24"/>
          <w:vertAlign w:val="superscript"/>
        </w:rPr>
        <w:t>th</w:t>
      </w:r>
      <w:r w:rsidR="00DF0F04">
        <w:rPr>
          <w:rFonts w:ascii="Calibri" w:hAnsi="Calibri" w:cs="Calibri"/>
          <w:sz w:val="24"/>
          <w:szCs w:val="24"/>
        </w:rPr>
        <w:t xml:space="preserve"> </w:t>
      </w:r>
      <w:r w:rsidR="00394EAF">
        <w:rPr>
          <w:rFonts w:ascii="Calibri" w:hAnsi="Calibri" w:cs="Calibri"/>
          <w:sz w:val="24"/>
          <w:szCs w:val="24"/>
        </w:rPr>
        <w:t>January 202</w:t>
      </w:r>
      <w:r w:rsidR="00634B9E">
        <w:rPr>
          <w:rFonts w:ascii="Calibri" w:hAnsi="Calibri" w:cs="Calibri"/>
          <w:sz w:val="24"/>
          <w:szCs w:val="24"/>
        </w:rPr>
        <w:t>5</w:t>
      </w:r>
    </w:p>
    <w:p w14:paraId="0DFAE634" w14:textId="77777777" w:rsidR="0069002F" w:rsidRPr="00AA3DEF" w:rsidRDefault="0069002F" w:rsidP="00382BA7">
      <w:pPr>
        <w:ind w:right="708"/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 xml:space="preserve">  </w:t>
      </w:r>
    </w:p>
    <w:p w14:paraId="71E1DEA0" w14:textId="77777777" w:rsidR="0069002F" w:rsidRPr="00AA3DEF" w:rsidRDefault="0069002F" w:rsidP="00375D1D">
      <w:pPr>
        <w:ind w:right="708"/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>Dear Parents / Carers,</w:t>
      </w:r>
    </w:p>
    <w:p w14:paraId="02EB378F" w14:textId="77777777" w:rsidR="0069002F" w:rsidRPr="00AA3DEF" w:rsidRDefault="0069002F" w:rsidP="00375D1D">
      <w:pPr>
        <w:ind w:right="708"/>
        <w:rPr>
          <w:rFonts w:ascii="Calibri" w:hAnsi="Calibri" w:cs="Calibri"/>
          <w:color w:val="FF0000"/>
          <w:sz w:val="24"/>
          <w:szCs w:val="24"/>
        </w:rPr>
      </w:pPr>
    </w:p>
    <w:p w14:paraId="045DC846" w14:textId="082F6030" w:rsidR="00BD1F6C" w:rsidRDefault="00BD1F6C" w:rsidP="00245F8F">
      <w:pPr>
        <w:ind w:right="708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Time to welcome in a new year and a new term. The </w:t>
      </w:r>
      <w:r w:rsidR="00750D1F">
        <w:rPr>
          <w:rFonts w:ascii="Calibri" w:hAnsi="Calibri" w:cs="Calibri"/>
          <w:bCs/>
          <w:sz w:val="24"/>
          <w:szCs w:val="24"/>
        </w:rPr>
        <w:t>last two terms were</w:t>
      </w:r>
      <w:r>
        <w:rPr>
          <w:rFonts w:ascii="Calibri" w:hAnsi="Calibri" w:cs="Calibri"/>
          <w:bCs/>
          <w:sz w:val="24"/>
          <w:szCs w:val="24"/>
        </w:rPr>
        <w:t xml:space="preserve"> extremely busy with the School’s 50</w:t>
      </w:r>
      <w:r w:rsidRPr="00BD1F6C">
        <w:rPr>
          <w:rFonts w:ascii="Calibri" w:hAnsi="Calibri" w:cs="Calibri"/>
          <w:bCs/>
          <w:sz w:val="24"/>
          <w:szCs w:val="24"/>
          <w:vertAlign w:val="superscript"/>
        </w:rPr>
        <w:t>th</w:t>
      </w:r>
      <w:r>
        <w:rPr>
          <w:rFonts w:ascii="Calibri" w:hAnsi="Calibri" w:cs="Calibri"/>
          <w:bCs/>
          <w:sz w:val="24"/>
          <w:szCs w:val="24"/>
        </w:rPr>
        <w:t xml:space="preserve"> birthday celebrations, the redevelopment of the </w:t>
      </w:r>
      <w:proofErr w:type="spellStart"/>
      <w:r>
        <w:rPr>
          <w:rFonts w:ascii="Calibri" w:hAnsi="Calibri" w:cs="Calibri"/>
          <w:bCs/>
          <w:sz w:val="24"/>
          <w:szCs w:val="24"/>
        </w:rPr>
        <w:t>Gruffland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area</w:t>
      </w:r>
      <w:r w:rsidR="004176C1">
        <w:rPr>
          <w:rFonts w:ascii="Calibri" w:hAnsi="Calibri" w:cs="Calibri"/>
          <w:bCs/>
          <w:sz w:val="24"/>
          <w:szCs w:val="24"/>
        </w:rPr>
        <w:t>,</w:t>
      </w:r>
      <w:r w:rsidR="00E12AE0">
        <w:rPr>
          <w:rFonts w:ascii="Calibri" w:hAnsi="Calibri" w:cs="Calibri"/>
          <w:bCs/>
          <w:sz w:val="24"/>
          <w:szCs w:val="24"/>
        </w:rPr>
        <w:t xml:space="preserve"> the arrival of the goats,</w:t>
      </w:r>
      <w:r w:rsidR="004176C1">
        <w:rPr>
          <w:rFonts w:ascii="Calibri" w:hAnsi="Calibri" w:cs="Calibri"/>
          <w:bCs/>
          <w:sz w:val="24"/>
          <w:szCs w:val="24"/>
        </w:rPr>
        <w:t xml:space="preserve"> the development of the outside toilets in to storage areas</w:t>
      </w:r>
      <w:r w:rsidR="00E12AE0">
        <w:rPr>
          <w:rFonts w:ascii="Calibri" w:hAnsi="Calibri" w:cs="Calibri"/>
          <w:bCs/>
          <w:sz w:val="24"/>
          <w:szCs w:val="24"/>
        </w:rPr>
        <w:t>, the wonderful Christmas performances across the school, many MLSA events including a marvellous fireworks display</w:t>
      </w:r>
      <w:r w:rsidR="00860AF3">
        <w:rPr>
          <w:rFonts w:ascii="Calibri" w:hAnsi="Calibri" w:cs="Calibri"/>
          <w:bCs/>
          <w:sz w:val="24"/>
          <w:szCs w:val="24"/>
        </w:rPr>
        <w:t xml:space="preserve"> and numerous trips and workshops for the children to enjoy.</w:t>
      </w:r>
      <w:r w:rsidR="006225B5">
        <w:rPr>
          <w:rFonts w:ascii="Calibri" w:hAnsi="Calibri" w:cs="Calibri"/>
          <w:bCs/>
          <w:sz w:val="24"/>
          <w:szCs w:val="24"/>
        </w:rPr>
        <w:t xml:space="preserve"> </w:t>
      </w:r>
      <w:r w:rsidR="009A0D29">
        <w:rPr>
          <w:rFonts w:ascii="Calibri" w:hAnsi="Calibri" w:cs="Calibri"/>
          <w:bCs/>
          <w:sz w:val="24"/>
          <w:szCs w:val="24"/>
        </w:rPr>
        <w:t xml:space="preserve">The next term </w:t>
      </w:r>
      <w:r w:rsidR="00A43DDF">
        <w:rPr>
          <w:rFonts w:ascii="Calibri" w:hAnsi="Calibri" w:cs="Calibri"/>
          <w:bCs/>
          <w:sz w:val="24"/>
          <w:szCs w:val="24"/>
        </w:rPr>
        <w:t>is just as busy with the Year 6 residential trip</w:t>
      </w:r>
      <w:r w:rsidR="00D448B7">
        <w:rPr>
          <w:rFonts w:ascii="Calibri" w:hAnsi="Calibri" w:cs="Calibri"/>
          <w:bCs/>
          <w:sz w:val="24"/>
          <w:szCs w:val="24"/>
        </w:rPr>
        <w:t>, Science week with workshops, VR workshops for KS2</w:t>
      </w:r>
      <w:r w:rsidR="0087284B">
        <w:rPr>
          <w:rFonts w:ascii="Calibri" w:hAnsi="Calibri" w:cs="Calibri"/>
          <w:bCs/>
          <w:sz w:val="24"/>
          <w:szCs w:val="24"/>
        </w:rPr>
        <w:t xml:space="preserve">, the O2 concert, </w:t>
      </w:r>
      <w:r w:rsidR="0038662D">
        <w:rPr>
          <w:rFonts w:ascii="Calibri" w:hAnsi="Calibri" w:cs="Calibri"/>
          <w:bCs/>
          <w:sz w:val="24"/>
          <w:szCs w:val="24"/>
        </w:rPr>
        <w:t>Book Week and class celebration assemblies</w:t>
      </w:r>
      <w:r w:rsidR="006336E4">
        <w:rPr>
          <w:rFonts w:ascii="Calibri" w:hAnsi="Calibri" w:cs="Calibri"/>
          <w:bCs/>
          <w:sz w:val="24"/>
          <w:szCs w:val="24"/>
        </w:rPr>
        <w:t xml:space="preserve">. </w:t>
      </w:r>
      <w:r w:rsidR="0022228D">
        <w:rPr>
          <w:rFonts w:ascii="Calibri" w:hAnsi="Calibri" w:cs="Calibri"/>
          <w:bCs/>
          <w:sz w:val="24"/>
          <w:szCs w:val="24"/>
        </w:rPr>
        <w:t xml:space="preserve">All events and the term dates for next year are </w:t>
      </w:r>
      <w:r w:rsidR="005B4BBC">
        <w:rPr>
          <w:rFonts w:ascii="Calibri" w:hAnsi="Calibri" w:cs="Calibri"/>
          <w:bCs/>
          <w:sz w:val="24"/>
          <w:szCs w:val="24"/>
        </w:rPr>
        <w:t>at the end of this newsletter.</w:t>
      </w:r>
    </w:p>
    <w:p w14:paraId="436C9BE4" w14:textId="77777777" w:rsidR="00BD1F6C" w:rsidRPr="00A37D09" w:rsidRDefault="00BD1F6C" w:rsidP="00245F8F">
      <w:pPr>
        <w:ind w:right="708"/>
        <w:rPr>
          <w:rFonts w:ascii="Calibri" w:hAnsi="Calibri" w:cs="Calibri"/>
          <w:bCs/>
          <w:sz w:val="24"/>
          <w:szCs w:val="24"/>
        </w:rPr>
      </w:pPr>
    </w:p>
    <w:p w14:paraId="2CA17CB6" w14:textId="2F9599ED" w:rsidR="0078296D" w:rsidRPr="00A224B2" w:rsidRDefault="0078296D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0A224B2">
        <w:rPr>
          <w:rFonts w:ascii="Calibri" w:hAnsi="Calibri" w:cs="Calibri"/>
          <w:b/>
          <w:bCs/>
          <w:sz w:val="24"/>
          <w:szCs w:val="24"/>
        </w:rPr>
        <w:t>School Day</w:t>
      </w:r>
    </w:p>
    <w:p w14:paraId="0284B352" w14:textId="7297343A" w:rsidR="0078296D" w:rsidRPr="00A224B2" w:rsidRDefault="003841AE" w:rsidP="5FE77300">
      <w:pPr>
        <w:ind w:right="708"/>
        <w:rPr>
          <w:rFonts w:ascii="Calibri" w:hAnsi="Calibri" w:cs="Calibri"/>
          <w:bCs/>
          <w:sz w:val="24"/>
          <w:szCs w:val="24"/>
        </w:rPr>
      </w:pPr>
      <w:r w:rsidRPr="00A224B2">
        <w:rPr>
          <w:rFonts w:ascii="Calibri" w:hAnsi="Calibri" w:cs="Calibri"/>
          <w:bCs/>
          <w:sz w:val="24"/>
          <w:szCs w:val="24"/>
        </w:rPr>
        <w:t xml:space="preserve">This is just a reminder that the school day for all </w:t>
      </w:r>
      <w:r w:rsidR="00E67F31" w:rsidRPr="00A224B2">
        <w:rPr>
          <w:rFonts w:ascii="Calibri" w:hAnsi="Calibri" w:cs="Calibri"/>
          <w:bCs/>
          <w:sz w:val="24"/>
          <w:szCs w:val="24"/>
        </w:rPr>
        <w:t xml:space="preserve">KS1 &amp; 2 </w:t>
      </w:r>
      <w:r w:rsidRPr="00A224B2">
        <w:rPr>
          <w:rFonts w:ascii="Calibri" w:hAnsi="Calibri" w:cs="Calibri"/>
          <w:bCs/>
          <w:sz w:val="24"/>
          <w:szCs w:val="24"/>
        </w:rPr>
        <w:t xml:space="preserve">classes starts at 8.45am. </w:t>
      </w:r>
      <w:r w:rsidR="0068328A" w:rsidRPr="00A224B2">
        <w:rPr>
          <w:rFonts w:ascii="Calibri" w:hAnsi="Calibri" w:cs="Calibri"/>
          <w:bCs/>
          <w:sz w:val="24"/>
          <w:szCs w:val="24"/>
        </w:rPr>
        <w:t xml:space="preserve">The gate </w:t>
      </w:r>
      <w:r w:rsidR="00DF339B" w:rsidRPr="00A224B2">
        <w:rPr>
          <w:rFonts w:ascii="Calibri" w:hAnsi="Calibri" w:cs="Calibri"/>
          <w:bCs/>
          <w:sz w:val="24"/>
          <w:szCs w:val="24"/>
        </w:rPr>
        <w:t xml:space="preserve">is open from 8.40am. </w:t>
      </w:r>
      <w:r w:rsidRPr="00A224B2">
        <w:rPr>
          <w:rFonts w:ascii="Calibri" w:hAnsi="Calibri" w:cs="Calibri"/>
          <w:bCs/>
          <w:sz w:val="24"/>
          <w:szCs w:val="24"/>
        </w:rPr>
        <w:t xml:space="preserve">It is important that the children arrive on time as each class starts the day with early morning activities tailored to their individual needs to develop their phonic/spelling and maths skills. </w:t>
      </w:r>
      <w:r w:rsidR="00DF339B" w:rsidRPr="00A224B2">
        <w:rPr>
          <w:rFonts w:ascii="Calibri" w:hAnsi="Calibri" w:cs="Calibri"/>
          <w:bCs/>
          <w:sz w:val="24"/>
          <w:szCs w:val="24"/>
        </w:rPr>
        <w:t xml:space="preserve">The Reception Class starts at 9am. </w:t>
      </w:r>
      <w:r w:rsidRPr="00A224B2">
        <w:rPr>
          <w:rFonts w:ascii="Calibri" w:hAnsi="Calibri" w:cs="Calibri"/>
          <w:bCs/>
          <w:sz w:val="24"/>
          <w:szCs w:val="24"/>
        </w:rPr>
        <w:t xml:space="preserve">Lunch time for Reception is at 11.45am, </w:t>
      </w:r>
      <w:r w:rsidR="000A18A2" w:rsidRPr="00A224B2">
        <w:rPr>
          <w:rFonts w:ascii="Calibri" w:hAnsi="Calibri" w:cs="Calibri"/>
          <w:bCs/>
          <w:sz w:val="24"/>
          <w:szCs w:val="24"/>
        </w:rPr>
        <w:t>Year 1 - 4</w:t>
      </w:r>
      <w:r w:rsidRPr="00A224B2">
        <w:rPr>
          <w:rFonts w:ascii="Calibri" w:hAnsi="Calibri" w:cs="Calibri"/>
          <w:bCs/>
          <w:sz w:val="24"/>
          <w:szCs w:val="24"/>
        </w:rPr>
        <w:t xml:space="preserve"> is 12pm and </w:t>
      </w:r>
      <w:r w:rsidR="000A18A2" w:rsidRPr="00A224B2">
        <w:rPr>
          <w:rFonts w:ascii="Calibri" w:hAnsi="Calibri" w:cs="Calibri"/>
          <w:bCs/>
          <w:sz w:val="24"/>
          <w:szCs w:val="24"/>
        </w:rPr>
        <w:t>Year 5 - 6</w:t>
      </w:r>
      <w:r w:rsidRPr="00A224B2">
        <w:rPr>
          <w:rFonts w:ascii="Calibri" w:hAnsi="Calibri" w:cs="Calibri"/>
          <w:bCs/>
          <w:sz w:val="24"/>
          <w:szCs w:val="24"/>
        </w:rPr>
        <w:t xml:space="preserve"> is 12.15pm. </w:t>
      </w:r>
      <w:r w:rsidR="002E78F5" w:rsidRPr="00A224B2">
        <w:rPr>
          <w:rFonts w:ascii="Calibri" w:hAnsi="Calibri" w:cs="Calibri"/>
          <w:bCs/>
          <w:sz w:val="24"/>
          <w:szCs w:val="24"/>
        </w:rPr>
        <w:t>Afternoon lessons start at 1pm</w:t>
      </w:r>
      <w:r w:rsidR="000E72DB" w:rsidRPr="00A224B2">
        <w:rPr>
          <w:rFonts w:ascii="Calibri" w:hAnsi="Calibri" w:cs="Calibri"/>
          <w:bCs/>
          <w:sz w:val="24"/>
          <w:szCs w:val="24"/>
        </w:rPr>
        <w:t xml:space="preserve"> when the register is retaken. </w:t>
      </w:r>
    </w:p>
    <w:p w14:paraId="293E48CD" w14:textId="77777777" w:rsidR="0078296D" w:rsidRPr="00A37D09" w:rsidRDefault="0078296D" w:rsidP="5FE77300">
      <w:pPr>
        <w:ind w:right="708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07AA6EE6" w14:textId="77777777" w:rsidR="00E32ECB" w:rsidRPr="00A224B2" w:rsidRDefault="00E32ECB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0A224B2">
        <w:rPr>
          <w:rFonts w:ascii="Calibri" w:hAnsi="Calibri" w:cs="Calibri"/>
          <w:b/>
          <w:bCs/>
          <w:sz w:val="24"/>
          <w:szCs w:val="24"/>
        </w:rPr>
        <w:t>Curriculum</w:t>
      </w:r>
    </w:p>
    <w:p w14:paraId="64571010" w14:textId="2DBB950D" w:rsidR="00E32ECB" w:rsidRPr="00A37D09" w:rsidRDefault="003841AE" w:rsidP="5FE77300">
      <w:pPr>
        <w:ind w:right="708"/>
        <w:rPr>
          <w:rFonts w:ascii="Calibri" w:hAnsi="Calibri" w:cs="Calibri"/>
          <w:bCs/>
          <w:color w:val="FF0000"/>
          <w:sz w:val="24"/>
          <w:szCs w:val="24"/>
        </w:rPr>
      </w:pPr>
      <w:r w:rsidRPr="00A224B2">
        <w:rPr>
          <w:rFonts w:ascii="Calibri" w:hAnsi="Calibri" w:cs="Calibri"/>
          <w:bCs/>
          <w:sz w:val="24"/>
          <w:szCs w:val="24"/>
        </w:rPr>
        <w:t>Here are the topics for the classes this term:</w:t>
      </w:r>
    </w:p>
    <w:p w14:paraId="365D06B5" w14:textId="77777777" w:rsidR="003841AE" w:rsidRPr="00A37D09" w:rsidRDefault="003841AE" w:rsidP="5FE77300">
      <w:pPr>
        <w:ind w:right="708"/>
        <w:rPr>
          <w:rFonts w:ascii="Calibri" w:hAnsi="Calibri" w:cs="Calibri"/>
          <w:bCs/>
          <w:color w:val="FF0000"/>
          <w:sz w:val="24"/>
          <w:szCs w:val="24"/>
        </w:rPr>
      </w:pPr>
    </w:p>
    <w:tbl>
      <w:tblPr>
        <w:tblW w:w="1062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1270"/>
        <w:gridCol w:w="1259"/>
        <w:gridCol w:w="1334"/>
        <w:gridCol w:w="1329"/>
        <w:gridCol w:w="1301"/>
        <w:gridCol w:w="1392"/>
        <w:gridCol w:w="1459"/>
      </w:tblGrid>
      <w:tr w:rsidR="00A37D09" w:rsidRPr="00A37D09" w14:paraId="779F0C60" w14:textId="77777777" w:rsidTr="00803961">
        <w:trPr>
          <w:trHeight w:val="255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70066" w14:textId="79D383BA" w:rsidR="006F39D5" w:rsidRPr="00A224B2" w:rsidRDefault="006F39D5" w:rsidP="003841AE">
            <w:pPr>
              <w:jc w:val="center"/>
              <w:textAlignment w:val="baseline"/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Nursery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191BF" w14:textId="033549EE" w:rsidR="006F39D5" w:rsidRPr="00A224B2" w:rsidRDefault="006F39D5" w:rsidP="003841AE">
            <w:pPr>
              <w:jc w:val="center"/>
              <w:textAlignment w:val="baseline"/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Reception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11CA60" w14:textId="31A3917F" w:rsidR="006F39D5" w:rsidRPr="00A224B2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1</w:t>
            </w:r>
            <w:r w:rsidRPr="00A224B2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8D811E" w14:textId="77777777" w:rsidR="006F39D5" w:rsidRPr="00A224B2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2</w:t>
            </w:r>
            <w:r w:rsidRPr="00A224B2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9F373D" w14:textId="77777777" w:rsidR="006F39D5" w:rsidRPr="00A224B2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3</w:t>
            </w:r>
            <w:r w:rsidRPr="00A224B2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6E2BF" w14:textId="77777777" w:rsidR="006F39D5" w:rsidRPr="00A224B2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4</w:t>
            </w:r>
            <w:r w:rsidRPr="00A224B2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058D16" w14:textId="77777777" w:rsidR="006F39D5" w:rsidRPr="00A224B2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5</w:t>
            </w:r>
            <w:r w:rsidRPr="00A224B2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023459" w14:textId="77777777" w:rsidR="006F39D5" w:rsidRPr="00A224B2" w:rsidRDefault="006F39D5" w:rsidP="003841AE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 w:rsidRPr="00A224B2">
              <w:rPr>
                <w:rFonts w:ascii="Calibri" w:hAnsi="Calibri" w:cs="Calibri"/>
                <w:b/>
                <w:bCs/>
                <w:sz w:val="18"/>
                <w:szCs w:val="24"/>
                <w:lang w:eastAsia="en-GB"/>
              </w:rPr>
              <w:t>Year 6</w:t>
            </w:r>
            <w:r w:rsidRPr="00A224B2">
              <w:rPr>
                <w:rFonts w:ascii="Calibri" w:hAnsi="Calibri" w:cs="Calibri"/>
                <w:sz w:val="18"/>
                <w:szCs w:val="24"/>
                <w:lang w:eastAsia="en-GB"/>
              </w:rPr>
              <w:t> </w:t>
            </w:r>
          </w:p>
        </w:tc>
      </w:tr>
      <w:tr w:rsidR="009536B8" w:rsidRPr="00A37D09" w14:paraId="30B66702" w14:textId="77777777" w:rsidTr="00803961">
        <w:trPr>
          <w:trHeight w:val="55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69F6F73A" w14:textId="633FD559" w:rsidR="009536B8" w:rsidRPr="006D6B80" w:rsidRDefault="007D46DC" w:rsidP="00DC0358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42445953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 xml:space="preserve">Let’s find out </w:t>
            </w:r>
            <w:proofErr w:type="spellStart"/>
            <w:proofErr w:type="gramStart"/>
            <w:r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about.</w:t>
            </w:r>
            <w:r w:rsidR="00DC0358"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.</w:t>
            </w:r>
            <w:proofErr w:type="gramEnd"/>
            <w:r w:rsidR="00DC0358"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patterns</w:t>
            </w:r>
            <w:proofErr w:type="spellEnd"/>
            <w:r w:rsidR="00DC0358"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 xml:space="preserve"> in our </w:t>
            </w:r>
            <w:r w:rsidR="006D6B80"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w</w:t>
            </w:r>
            <w:r w:rsidR="00DC0358" w:rsidRPr="006D6B80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 xml:space="preserve">orld 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39D49BE3" w14:textId="77777777" w:rsidR="009536B8" w:rsidRPr="006D6B80" w:rsidRDefault="009536B8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46430628"/>
              <w:rPr>
                <w:rFonts w:ascii="Segoe UI" w:hAnsi="Segoe UI" w:cs="Segoe UI"/>
                <w:sz w:val="20"/>
                <w:szCs w:val="20"/>
              </w:rPr>
            </w:pPr>
            <w:r w:rsidRPr="006D6B80">
              <w:rPr>
                <w:rStyle w:val="normaltextrun"/>
                <w:rFonts w:ascii="Calibri" w:hAnsi="Calibri" w:cs="Calibri"/>
                <w:sz w:val="20"/>
                <w:szCs w:val="20"/>
              </w:rPr>
              <w:t>Toys</w:t>
            </w:r>
            <w:r w:rsidRPr="006D6B8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2C6D267D" w14:textId="77777777" w:rsidR="009536B8" w:rsidRPr="006D6B80" w:rsidRDefault="009536B8" w:rsidP="006F39D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68442845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6D6B80"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14:paraId="5BDFAF31" w14:textId="52DD8BD2" w:rsidR="009536B8" w:rsidRPr="006D6B80" w:rsidRDefault="009536B8" w:rsidP="006F39D5">
            <w:pPr>
              <w:jc w:val="center"/>
              <w:textAlignment w:val="baseline"/>
              <w:rPr>
                <w:rFonts w:ascii="Calibri" w:hAnsi="Calibri" w:cs="Calibri"/>
                <w:lang w:eastAsia="en-GB"/>
              </w:rPr>
            </w:pPr>
            <w:r w:rsidRPr="006D6B80">
              <w:rPr>
                <w:rStyle w:val="eop"/>
                <w:rFonts w:ascii="Calibri" w:hAnsi="Calibri" w:cs="Calibri"/>
                <w:lang w:val="en-US"/>
              </w:rPr>
              <w:t> 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746E9212" w14:textId="1C1139B6" w:rsidR="009536B8" w:rsidRPr="006D6B80" w:rsidRDefault="009536B8" w:rsidP="006F39D5">
            <w:pPr>
              <w:jc w:val="center"/>
              <w:textAlignment w:val="baseline"/>
              <w:rPr>
                <w:rFonts w:ascii="Segoe UI" w:hAnsi="Segoe UI" w:cs="Segoe UI"/>
                <w:lang w:eastAsia="en-GB"/>
              </w:rPr>
            </w:pPr>
            <w:r w:rsidRPr="006D6B80">
              <w:rPr>
                <w:rFonts w:ascii="Calibri" w:hAnsi="Calibri" w:cs="Calibri"/>
                <w:lang w:eastAsia="en-GB"/>
              </w:rPr>
              <w:t>Great Fire of London </w:t>
            </w: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401A08CE" w14:textId="59A57C2B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color w:val="FF0000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Home and Away</w:t>
            </w:r>
          </w:p>
        </w:tc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1D0901E" w14:textId="77777777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Under the Canopy 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79359B19" w14:textId="77777777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Blue Planet </w:t>
            </w:r>
          </w:p>
        </w:tc>
        <w:tc>
          <w:tcPr>
            <w:tcW w:w="13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188C03DF" w14:textId="77777777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The Victorians </w:t>
            </w:r>
          </w:p>
        </w:tc>
        <w:tc>
          <w:tcPr>
            <w:tcW w:w="14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E7D4A2B" w14:textId="77777777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 </w:t>
            </w:r>
          </w:p>
          <w:p w14:paraId="37932A64" w14:textId="77777777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Chocolate (Maya) </w:t>
            </w:r>
          </w:p>
          <w:p w14:paraId="23CDFED8" w14:textId="77777777" w:rsidR="009536B8" w:rsidRPr="006D6B80" w:rsidRDefault="009536B8" w:rsidP="006F39D5">
            <w:pPr>
              <w:jc w:val="center"/>
              <w:textAlignment w:val="baseline"/>
              <w:rPr>
                <w:rFonts w:asciiTheme="minorHAnsi" w:hAnsiTheme="minorHAnsi" w:cstheme="minorHAnsi"/>
                <w:lang w:eastAsia="en-GB"/>
              </w:rPr>
            </w:pPr>
            <w:r w:rsidRPr="006D6B80">
              <w:rPr>
                <w:rFonts w:asciiTheme="minorHAnsi" w:hAnsiTheme="minorHAnsi" w:cstheme="minorHAnsi"/>
                <w:lang w:eastAsia="en-GB"/>
              </w:rPr>
              <w:t> </w:t>
            </w:r>
          </w:p>
        </w:tc>
      </w:tr>
      <w:tr w:rsidR="009536B8" w:rsidRPr="00A37D09" w14:paraId="5E65552D" w14:textId="77777777" w:rsidTr="00803961">
        <w:trPr>
          <w:trHeight w:val="30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78F1FD13" w14:textId="22E89D50" w:rsidR="009536B8" w:rsidRPr="006D6B80" w:rsidRDefault="009536B8" w:rsidP="006D6B80">
            <w:pPr>
              <w:jc w:val="center"/>
              <w:textAlignment w:val="baseline"/>
              <w:rPr>
                <w:rFonts w:ascii="Calibri" w:hAnsi="Calibri" w:cs="Calibri"/>
                <w:lang w:eastAsia="en-GB"/>
              </w:rPr>
            </w:pPr>
            <w:r w:rsidRPr="006D6B80">
              <w:rPr>
                <w:rStyle w:val="normaltextrun"/>
                <w:rFonts w:ascii="Calibri" w:hAnsi="Calibri" w:cs="Calibri"/>
              </w:rPr>
              <w:t>Spring - Growth and Change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21C2D2AE" w14:textId="21E50196" w:rsidR="009536B8" w:rsidRPr="006D6B80" w:rsidRDefault="009536B8" w:rsidP="006D6B8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6D6B80">
              <w:rPr>
                <w:rStyle w:val="normaltextrun"/>
                <w:rFonts w:ascii="Calibri" w:hAnsi="Calibri" w:cs="Calibri"/>
                <w:sz w:val="20"/>
                <w:szCs w:val="20"/>
              </w:rPr>
              <w:t>Amazing Animals Come Outside!</w:t>
            </w:r>
          </w:p>
          <w:p w14:paraId="49F62958" w14:textId="6ADABC2D" w:rsidR="009536B8" w:rsidRPr="006D6B80" w:rsidRDefault="009536B8" w:rsidP="006D6B8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6D6B80">
              <w:rPr>
                <w:rStyle w:val="normaltextrun"/>
                <w:rFonts w:ascii="Calibri" w:hAnsi="Calibri" w:cs="Calibri"/>
                <w:sz w:val="20"/>
                <w:szCs w:val="20"/>
              </w:rPr>
              <w:t>Growth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609A7697" w14:textId="2F50CDDB" w:rsidR="009536B8" w:rsidRPr="006D6B80" w:rsidRDefault="009536B8" w:rsidP="003841AE">
            <w:pPr>
              <w:jc w:val="center"/>
              <w:textAlignment w:val="baseline"/>
              <w:rPr>
                <w:rFonts w:ascii="Segoe UI" w:hAnsi="Segoe UI" w:cs="Segoe UI"/>
                <w:lang w:eastAsia="en-GB"/>
              </w:rPr>
            </w:pPr>
            <w:r w:rsidRPr="006D6B80">
              <w:rPr>
                <w:rFonts w:ascii="Calibri" w:hAnsi="Calibri" w:cs="Calibri"/>
                <w:lang w:eastAsia="en-GB"/>
              </w:rPr>
              <w:t>My World </w:t>
            </w:r>
          </w:p>
          <w:p w14:paraId="29D2FC16" w14:textId="1908B91B" w:rsidR="009536B8" w:rsidRPr="006D6B80" w:rsidRDefault="009536B8" w:rsidP="006F39D5">
            <w:pPr>
              <w:jc w:val="center"/>
              <w:textAlignment w:val="baseline"/>
              <w:rPr>
                <w:rFonts w:ascii="Segoe UI" w:hAnsi="Segoe UI" w:cs="Segoe UI"/>
                <w:lang w:eastAsia="en-GB"/>
              </w:rPr>
            </w:pPr>
            <w:r w:rsidRPr="006D6B80">
              <w:rPr>
                <w:rFonts w:ascii="Calibri" w:hAnsi="Calibri" w:cs="Calibri"/>
                <w:lang w:eastAsia="en-GB"/>
              </w:rPr>
              <w:t>(Great Britain and Chinnor) </w:t>
            </w: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14:paraId="1E1D9270" w14:textId="7E452C83" w:rsidR="009536B8" w:rsidRPr="00A37D09" w:rsidRDefault="009536B8" w:rsidP="003841AE">
            <w:pPr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87A03C" w14:textId="77777777" w:rsidR="009536B8" w:rsidRPr="00A37D09" w:rsidRDefault="009536B8" w:rsidP="003841AE">
            <w:pPr>
              <w:rPr>
                <w:rFonts w:ascii="Segoe UI" w:hAnsi="Segoe UI" w:cs="Segoe UI"/>
                <w:color w:val="FF0000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1B1DED" w14:textId="77777777" w:rsidR="009536B8" w:rsidRPr="00A37D09" w:rsidRDefault="009536B8" w:rsidP="003841AE">
            <w:pPr>
              <w:rPr>
                <w:rFonts w:ascii="Segoe UI" w:hAnsi="Segoe UI" w:cs="Segoe UI"/>
                <w:color w:val="FF0000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7D7F3" w14:textId="77777777" w:rsidR="009536B8" w:rsidRPr="00A37D09" w:rsidRDefault="009536B8" w:rsidP="003841AE">
            <w:pPr>
              <w:rPr>
                <w:rFonts w:ascii="Segoe UI" w:hAnsi="Segoe UI" w:cs="Segoe UI"/>
                <w:color w:val="FF0000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0470B9" w14:textId="77777777" w:rsidR="009536B8" w:rsidRPr="00A37D09" w:rsidRDefault="009536B8" w:rsidP="003841AE">
            <w:pPr>
              <w:rPr>
                <w:rFonts w:ascii="Segoe UI" w:hAnsi="Segoe UI" w:cs="Segoe UI"/>
                <w:color w:val="FF0000"/>
                <w:sz w:val="18"/>
                <w:szCs w:val="18"/>
                <w:lang w:eastAsia="en-GB"/>
              </w:rPr>
            </w:pPr>
          </w:p>
        </w:tc>
      </w:tr>
    </w:tbl>
    <w:p w14:paraId="51F91B13" w14:textId="3EC4800F" w:rsidR="003841AE" w:rsidRPr="00A37D09" w:rsidRDefault="003841AE" w:rsidP="5FE77300">
      <w:pPr>
        <w:ind w:right="708"/>
        <w:rPr>
          <w:rFonts w:ascii="Calibri" w:hAnsi="Calibri" w:cs="Calibri"/>
          <w:bCs/>
          <w:color w:val="FF0000"/>
          <w:sz w:val="24"/>
          <w:szCs w:val="24"/>
        </w:rPr>
      </w:pPr>
    </w:p>
    <w:p w14:paraId="34DA85FF" w14:textId="7B101066" w:rsidR="0078296D" w:rsidRPr="00A224B2" w:rsidRDefault="0078296D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0A224B2">
        <w:rPr>
          <w:rFonts w:ascii="Calibri" w:hAnsi="Calibri" w:cs="Calibri"/>
          <w:b/>
          <w:bCs/>
          <w:sz w:val="24"/>
          <w:szCs w:val="24"/>
        </w:rPr>
        <w:t>Uniform</w:t>
      </w:r>
    </w:p>
    <w:p w14:paraId="319B2903" w14:textId="1DBED4EC" w:rsidR="0078296D" w:rsidRPr="00081499" w:rsidRDefault="006F39D5" w:rsidP="0DAE6753">
      <w:pPr>
        <w:ind w:right="708"/>
        <w:rPr>
          <w:rFonts w:ascii="Calibri" w:hAnsi="Calibri" w:cs="Calibri"/>
          <w:sz w:val="24"/>
          <w:szCs w:val="24"/>
        </w:rPr>
      </w:pPr>
      <w:r w:rsidRPr="0DAE6753">
        <w:rPr>
          <w:rFonts w:ascii="Calibri" w:hAnsi="Calibri" w:cs="Calibri"/>
          <w:sz w:val="24"/>
          <w:szCs w:val="24"/>
        </w:rPr>
        <w:t xml:space="preserve">As we start the new year, it seems the right time to send out a reminder about the school’s uniform policy. Children should wear a white shirt or </w:t>
      </w:r>
      <w:r w:rsidR="00A224B2" w:rsidRPr="0DAE6753">
        <w:rPr>
          <w:rFonts w:ascii="Calibri" w:hAnsi="Calibri" w:cs="Calibri"/>
          <w:sz w:val="24"/>
          <w:szCs w:val="24"/>
        </w:rPr>
        <w:t xml:space="preserve">white / red </w:t>
      </w:r>
      <w:r w:rsidRPr="0DAE6753">
        <w:rPr>
          <w:rFonts w:ascii="Calibri" w:hAnsi="Calibri" w:cs="Calibri"/>
          <w:sz w:val="24"/>
          <w:szCs w:val="24"/>
        </w:rPr>
        <w:t xml:space="preserve">polo shirt, grey / black trousers, shorts or skirt and a red jumper / cardigan or fleece. </w:t>
      </w:r>
      <w:r w:rsidR="00851117" w:rsidRPr="0DAE6753">
        <w:rPr>
          <w:rFonts w:ascii="Calibri" w:hAnsi="Calibri" w:cs="Calibri"/>
          <w:sz w:val="24"/>
          <w:szCs w:val="24"/>
        </w:rPr>
        <w:t>We have listened to parents who asked that we keep the red polo shirts as they hide numerous stains</w:t>
      </w:r>
      <w:r w:rsidR="002962D3" w:rsidRPr="0DAE6753">
        <w:rPr>
          <w:rFonts w:ascii="Calibri" w:hAnsi="Calibri" w:cs="Calibri"/>
          <w:sz w:val="24"/>
          <w:szCs w:val="24"/>
        </w:rPr>
        <w:t xml:space="preserve">! </w:t>
      </w:r>
      <w:r w:rsidRPr="0DAE6753">
        <w:rPr>
          <w:rFonts w:ascii="Calibri" w:hAnsi="Calibri" w:cs="Calibri"/>
          <w:sz w:val="24"/>
          <w:szCs w:val="24"/>
        </w:rPr>
        <w:t xml:space="preserve">Clothing does not need to have the school logo on it. Children should wear black shoes or black trainers (with no different colours). </w:t>
      </w:r>
      <w:r w:rsidR="004852DA" w:rsidRPr="0DAE6753">
        <w:rPr>
          <w:rFonts w:ascii="Calibri" w:hAnsi="Calibri" w:cs="Calibri"/>
          <w:sz w:val="24"/>
          <w:szCs w:val="24"/>
        </w:rPr>
        <w:t xml:space="preserve">For health and safety reasons, children are not allowed to wear any jewellery other than a watch or tiny stud earrings. Earrings cannot be worn during P.E lessons </w:t>
      </w:r>
      <w:r w:rsidR="76B77C6B" w:rsidRPr="0DAE6753">
        <w:rPr>
          <w:rFonts w:ascii="Calibri" w:hAnsi="Calibri" w:cs="Calibri"/>
          <w:sz w:val="24"/>
          <w:szCs w:val="24"/>
        </w:rPr>
        <w:t xml:space="preserve">or swimming </w:t>
      </w:r>
      <w:r w:rsidR="6B18CEE0" w:rsidRPr="0DAE6753">
        <w:rPr>
          <w:rFonts w:ascii="Calibri" w:hAnsi="Calibri" w:cs="Calibri"/>
          <w:sz w:val="24"/>
          <w:szCs w:val="24"/>
        </w:rPr>
        <w:t xml:space="preserve">sessions </w:t>
      </w:r>
      <w:r w:rsidR="004852DA" w:rsidRPr="0DAE6753">
        <w:rPr>
          <w:rFonts w:ascii="Calibri" w:hAnsi="Calibri" w:cs="Calibri"/>
          <w:sz w:val="24"/>
          <w:szCs w:val="24"/>
        </w:rPr>
        <w:t xml:space="preserve">and must be taken out by the child. Staff are not allowed to remove earrings at all. </w:t>
      </w:r>
      <w:r w:rsidR="5A2D8A8F" w:rsidRPr="0DAE6753">
        <w:rPr>
          <w:rFonts w:ascii="Calibri" w:hAnsi="Calibri" w:cs="Calibri"/>
          <w:sz w:val="24"/>
          <w:szCs w:val="24"/>
        </w:rPr>
        <w:t xml:space="preserve">New guidance states that taping earrings does </w:t>
      </w:r>
      <w:r w:rsidR="5A2D8A8F" w:rsidRPr="0DAE6753">
        <w:rPr>
          <w:rFonts w:ascii="Calibri" w:hAnsi="Calibri" w:cs="Calibri"/>
          <w:sz w:val="24"/>
          <w:szCs w:val="24"/>
        </w:rPr>
        <w:lastRenderedPageBreak/>
        <w:t xml:space="preserve">not provide adequate protection. </w:t>
      </w:r>
      <w:r w:rsidR="004852DA" w:rsidRPr="0DAE6753">
        <w:rPr>
          <w:rFonts w:ascii="Calibri" w:hAnsi="Calibri" w:cs="Calibri"/>
          <w:sz w:val="24"/>
          <w:szCs w:val="24"/>
        </w:rPr>
        <w:t xml:space="preserve">Children need to have shorts, t-shirt, tracksuit bottoms, trainers / plimsolls for P.E. If they consistently do not bring in their P.E clothes, we will provide them with clothing from the second hand store where possible. </w:t>
      </w:r>
    </w:p>
    <w:p w14:paraId="7BB6738C" w14:textId="217BCA9B" w:rsidR="0078296D" w:rsidRPr="0035740A" w:rsidRDefault="0078296D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5A7E4D9B" w14:textId="3B90D9BF" w:rsidR="00F81CAD" w:rsidRDefault="00C10000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Promoting Core Values</w:t>
      </w:r>
    </w:p>
    <w:p w14:paraId="3A909553" w14:textId="1A83C0A6" w:rsidR="00C10000" w:rsidRPr="00C10000" w:rsidRDefault="00DB6B7A" w:rsidP="5FE77300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Many visit</w:t>
      </w:r>
      <w:r w:rsidR="00726876">
        <w:rPr>
          <w:rFonts w:ascii="Calibri" w:hAnsi="Calibri" w:cs="Calibri"/>
          <w:sz w:val="24"/>
          <w:szCs w:val="24"/>
        </w:rPr>
        <w:t xml:space="preserve">ors to the school comment on how polite, helpful and friendly the children </w:t>
      </w:r>
      <w:r w:rsidR="000C0F46">
        <w:rPr>
          <w:rFonts w:ascii="Calibri" w:hAnsi="Calibri" w:cs="Calibri"/>
          <w:sz w:val="24"/>
          <w:szCs w:val="24"/>
        </w:rPr>
        <w:t>at Mill</w:t>
      </w:r>
      <w:r w:rsidR="00726876">
        <w:rPr>
          <w:rFonts w:ascii="Calibri" w:hAnsi="Calibri" w:cs="Calibri"/>
          <w:sz w:val="24"/>
          <w:szCs w:val="24"/>
        </w:rPr>
        <w:t xml:space="preserve"> Lane are</w:t>
      </w:r>
      <w:r w:rsidR="002B17FE">
        <w:rPr>
          <w:rFonts w:ascii="Calibri" w:hAnsi="Calibri" w:cs="Calibri"/>
          <w:sz w:val="24"/>
          <w:szCs w:val="24"/>
        </w:rPr>
        <w:t xml:space="preserve"> and </w:t>
      </w:r>
      <w:r w:rsidR="00CB5400">
        <w:rPr>
          <w:rFonts w:ascii="Calibri" w:hAnsi="Calibri" w:cs="Calibri"/>
          <w:sz w:val="24"/>
          <w:szCs w:val="24"/>
        </w:rPr>
        <w:t>how well behaved they are. As a school we felt we should celebrate this more</w:t>
      </w:r>
      <w:r w:rsidR="005C4647">
        <w:rPr>
          <w:rFonts w:ascii="Calibri" w:hAnsi="Calibri" w:cs="Calibri"/>
          <w:sz w:val="24"/>
          <w:szCs w:val="24"/>
        </w:rPr>
        <w:t xml:space="preserve"> and also promote the core values of the school</w:t>
      </w:r>
      <w:r w:rsidR="0052142C">
        <w:rPr>
          <w:rFonts w:ascii="Calibri" w:hAnsi="Calibri" w:cs="Calibri"/>
          <w:sz w:val="24"/>
          <w:szCs w:val="24"/>
        </w:rPr>
        <w:t xml:space="preserve">. The core values of the school </w:t>
      </w:r>
      <w:proofErr w:type="gramStart"/>
      <w:r w:rsidR="0052142C">
        <w:rPr>
          <w:rFonts w:ascii="Calibri" w:hAnsi="Calibri" w:cs="Calibri"/>
          <w:sz w:val="24"/>
          <w:szCs w:val="24"/>
        </w:rPr>
        <w:t>are:</w:t>
      </w:r>
      <w:proofErr w:type="gramEnd"/>
      <w:r w:rsidR="0052142C">
        <w:rPr>
          <w:rFonts w:ascii="Calibri" w:hAnsi="Calibri" w:cs="Calibri"/>
          <w:sz w:val="24"/>
          <w:szCs w:val="24"/>
        </w:rPr>
        <w:t xml:space="preserve"> resp</w:t>
      </w:r>
      <w:r w:rsidR="00BF1520">
        <w:rPr>
          <w:rFonts w:ascii="Calibri" w:hAnsi="Calibri" w:cs="Calibri"/>
          <w:sz w:val="24"/>
          <w:szCs w:val="24"/>
        </w:rPr>
        <w:t>ect</w:t>
      </w:r>
      <w:r w:rsidR="0052142C">
        <w:rPr>
          <w:rFonts w:ascii="Calibri" w:hAnsi="Calibri" w:cs="Calibri"/>
          <w:sz w:val="24"/>
          <w:szCs w:val="24"/>
        </w:rPr>
        <w:t xml:space="preserve">, resilience, </w:t>
      </w:r>
      <w:r w:rsidR="00BF1520">
        <w:rPr>
          <w:rFonts w:ascii="Calibri" w:hAnsi="Calibri" w:cs="Calibri"/>
          <w:sz w:val="24"/>
          <w:szCs w:val="24"/>
        </w:rPr>
        <w:t>trust, community, creativity, equality</w:t>
      </w:r>
      <w:r w:rsidR="004E5873">
        <w:rPr>
          <w:rFonts w:ascii="Calibri" w:hAnsi="Calibri" w:cs="Calibri"/>
          <w:sz w:val="24"/>
          <w:szCs w:val="24"/>
        </w:rPr>
        <w:t xml:space="preserve">, teamwork and </w:t>
      </w:r>
      <w:r w:rsidR="002A7693">
        <w:rPr>
          <w:rFonts w:ascii="Calibri" w:hAnsi="Calibri" w:cs="Calibri"/>
          <w:sz w:val="24"/>
          <w:szCs w:val="24"/>
        </w:rPr>
        <w:t xml:space="preserve">being openminded. </w:t>
      </w:r>
      <w:r w:rsidR="00B70B2C">
        <w:rPr>
          <w:rFonts w:ascii="Calibri" w:hAnsi="Calibri" w:cs="Calibri"/>
          <w:sz w:val="24"/>
          <w:szCs w:val="24"/>
        </w:rPr>
        <w:t xml:space="preserve">These values sit alongside the 6 </w:t>
      </w:r>
      <w:r w:rsidR="00F13060">
        <w:rPr>
          <w:rFonts w:ascii="Calibri" w:hAnsi="Calibri" w:cs="Calibri"/>
          <w:sz w:val="24"/>
          <w:szCs w:val="24"/>
        </w:rPr>
        <w:t>learning behaviours we expect to see in class which are: respect each other and our environment, kind hands/feet</w:t>
      </w:r>
      <w:r w:rsidR="00CF5F48">
        <w:rPr>
          <w:rFonts w:ascii="Calibri" w:hAnsi="Calibri" w:cs="Calibri"/>
          <w:sz w:val="24"/>
          <w:szCs w:val="24"/>
        </w:rPr>
        <w:t xml:space="preserve">/words, follow instructions, treat others as you would like to be treated, </w:t>
      </w:r>
      <w:r w:rsidR="00A83D48">
        <w:rPr>
          <w:rFonts w:ascii="Calibri" w:hAnsi="Calibri" w:cs="Calibri"/>
          <w:sz w:val="24"/>
          <w:szCs w:val="24"/>
        </w:rPr>
        <w:t>work together &amp; cooperate and always try to do your best.</w:t>
      </w:r>
      <w:r w:rsidR="002742B8">
        <w:rPr>
          <w:rFonts w:ascii="Calibri" w:hAnsi="Calibri" w:cs="Calibri"/>
          <w:sz w:val="24"/>
          <w:szCs w:val="24"/>
        </w:rPr>
        <w:t xml:space="preserve"> </w:t>
      </w:r>
      <w:r w:rsidR="008214DD">
        <w:rPr>
          <w:rFonts w:ascii="Calibri" w:hAnsi="Calibri" w:cs="Calibri"/>
          <w:sz w:val="24"/>
          <w:szCs w:val="24"/>
        </w:rPr>
        <w:t xml:space="preserve">Each child will receive a ‘Value Star’ </w:t>
      </w:r>
      <w:r w:rsidR="00327947">
        <w:rPr>
          <w:rFonts w:ascii="Calibri" w:hAnsi="Calibri" w:cs="Calibri"/>
          <w:sz w:val="24"/>
          <w:szCs w:val="24"/>
        </w:rPr>
        <w:t xml:space="preserve">reward booklet. </w:t>
      </w:r>
      <w:r w:rsidR="00A72CF2">
        <w:rPr>
          <w:rFonts w:ascii="Calibri" w:hAnsi="Calibri" w:cs="Calibri"/>
          <w:sz w:val="24"/>
          <w:szCs w:val="24"/>
        </w:rPr>
        <w:t>Whenever a member of staff sees a child displaying any of the school’s core values</w:t>
      </w:r>
      <w:r w:rsidR="009B509B">
        <w:rPr>
          <w:rFonts w:ascii="Calibri" w:hAnsi="Calibri" w:cs="Calibri"/>
          <w:sz w:val="24"/>
          <w:szCs w:val="24"/>
        </w:rPr>
        <w:t xml:space="preserve">, they will </w:t>
      </w:r>
      <w:r w:rsidR="0092186A">
        <w:rPr>
          <w:rFonts w:ascii="Calibri" w:hAnsi="Calibri" w:cs="Calibri"/>
          <w:sz w:val="24"/>
          <w:szCs w:val="24"/>
        </w:rPr>
        <w:t>put a stamp in their</w:t>
      </w:r>
      <w:r w:rsidR="0075469C">
        <w:rPr>
          <w:rFonts w:ascii="Calibri" w:hAnsi="Calibri" w:cs="Calibri"/>
          <w:sz w:val="24"/>
          <w:szCs w:val="24"/>
        </w:rPr>
        <w:t xml:space="preserve"> </w:t>
      </w:r>
      <w:r w:rsidR="00445E5E">
        <w:rPr>
          <w:rFonts w:ascii="Calibri" w:hAnsi="Calibri" w:cs="Calibri"/>
          <w:sz w:val="24"/>
          <w:szCs w:val="24"/>
        </w:rPr>
        <w:t xml:space="preserve">Value Star booklet. When they have completed a grid of 25 squares, they will receive a certificate and small prize. </w:t>
      </w:r>
      <w:r w:rsidR="00554742">
        <w:rPr>
          <w:rFonts w:ascii="Calibri" w:hAnsi="Calibri" w:cs="Calibri"/>
          <w:sz w:val="24"/>
          <w:szCs w:val="24"/>
        </w:rPr>
        <w:t>Each time they complete a grid of 25 squares, they will receive a certificate and small prize.</w:t>
      </w:r>
    </w:p>
    <w:p w14:paraId="10A7E24D" w14:textId="77777777" w:rsidR="00F81CAD" w:rsidRDefault="00F81CAD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48CD4C4A" w14:textId="3A7409C7" w:rsidR="765BDE53" w:rsidRPr="0035740A" w:rsidRDefault="765BDE53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035740A">
        <w:rPr>
          <w:rFonts w:ascii="Calibri" w:hAnsi="Calibri" w:cs="Calibri"/>
          <w:b/>
          <w:bCs/>
          <w:sz w:val="24"/>
          <w:szCs w:val="24"/>
        </w:rPr>
        <w:t>Choir</w:t>
      </w:r>
    </w:p>
    <w:p w14:paraId="1FA9B44D" w14:textId="28E2B409" w:rsidR="5C395662" w:rsidRPr="00830581" w:rsidRDefault="00803961" w:rsidP="5FE77300">
      <w:pPr>
        <w:ind w:right="708"/>
        <w:rPr>
          <w:rFonts w:ascii="Calibri" w:hAnsi="Calibri" w:cs="Calibri"/>
          <w:sz w:val="24"/>
          <w:szCs w:val="24"/>
        </w:rPr>
      </w:pPr>
      <w:r w:rsidRPr="00830581">
        <w:rPr>
          <w:rFonts w:ascii="Calibri" w:hAnsi="Calibri" w:cs="Calibri"/>
          <w:sz w:val="24"/>
          <w:szCs w:val="24"/>
        </w:rPr>
        <w:t>The</w:t>
      </w:r>
      <w:r w:rsidR="7919444E" w:rsidRPr="00830581">
        <w:rPr>
          <w:rFonts w:ascii="Calibri" w:hAnsi="Calibri" w:cs="Calibri"/>
          <w:sz w:val="24"/>
          <w:szCs w:val="24"/>
        </w:rPr>
        <w:t xml:space="preserve"> Choir will take place in the music room in the outside huts</w:t>
      </w:r>
      <w:r w:rsidRPr="00830581">
        <w:rPr>
          <w:rFonts w:ascii="Calibri" w:hAnsi="Calibri" w:cs="Calibri"/>
          <w:sz w:val="24"/>
          <w:szCs w:val="24"/>
        </w:rPr>
        <w:t xml:space="preserve"> after school on Thursday</w:t>
      </w:r>
      <w:r w:rsidR="00394EAF" w:rsidRPr="00830581">
        <w:rPr>
          <w:rFonts w:ascii="Calibri" w:hAnsi="Calibri" w:cs="Calibri"/>
          <w:sz w:val="24"/>
          <w:szCs w:val="24"/>
        </w:rPr>
        <w:t xml:space="preserve">. The children are busy preparing for the O2 concert on </w:t>
      </w:r>
      <w:r w:rsidR="003D1676" w:rsidRPr="00830581">
        <w:rPr>
          <w:rFonts w:ascii="Calibri" w:hAnsi="Calibri" w:cs="Calibri"/>
          <w:sz w:val="24"/>
          <w:szCs w:val="24"/>
        </w:rPr>
        <w:t>Monday 3</w:t>
      </w:r>
      <w:r w:rsidR="003D1676" w:rsidRPr="00830581">
        <w:rPr>
          <w:rFonts w:ascii="Calibri" w:hAnsi="Calibri" w:cs="Calibri"/>
          <w:sz w:val="24"/>
          <w:szCs w:val="24"/>
          <w:vertAlign w:val="superscript"/>
        </w:rPr>
        <w:t>rd</w:t>
      </w:r>
      <w:r w:rsidR="003D1676" w:rsidRPr="00830581">
        <w:rPr>
          <w:rFonts w:ascii="Calibri" w:hAnsi="Calibri" w:cs="Calibri"/>
          <w:sz w:val="24"/>
          <w:szCs w:val="24"/>
        </w:rPr>
        <w:t xml:space="preserve"> February</w:t>
      </w:r>
      <w:r w:rsidR="00394EAF" w:rsidRPr="00830581">
        <w:rPr>
          <w:rFonts w:ascii="Calibri" w:hAnsi="Calibri" w:cs="Calibri"/>
          <w:sz w:val="24"/>
          <w:szCs w:val="24"/>
        </w:rPr>
        <w:t>. Coaches will leave school at 12pm after the children have had lunch. Because the children will not return until after 11pm, they may arrive late on T</w:t>
      </w:r>
      <w:r w:rsidR="00B0196A" w:rsidRPr="00830581">
        <w:rPr>
          <w:rFonts w:ascii="Calibri" w:hAnsi="Calibri" w:cs="Calibri"/>
          <w:sz w:val="24"/>
          <w:szCs w:val="24"/>
        </w:rPr>
        <w:t>ue</w:t>
      </w:r>
      <w:r w:rsidR="00394EAF" w:rsidRPr="00830581">
        <w:rPr>
          <w:rFonts w:ascii="Calibri" w:hAnsi="Calibri" w:cs="Calibri"/>
          <w:sz w:val="24"/>
          <w:szCs w:val="24"/>
        </w:rPr>
        <w:t xml:space="preserve">sday to catch up on their sleep. Children will be expected to be in school by 10am. </w:t>
      </w:r>
    </w:p>
    <w:p w14:paraId="72C2AC84" w14:textId="2CE5D205" w:rsidR="5FE77300" w:rsidRPr="00A37D09" w:rsidRDefault="5FE77300" w:rsidP="5FE77300">
      <w:pPr>
        <w:ind w:right="708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238C29FE" w14:textId="66AAB67A" w:rsidR="001E7949" w:rsidRDefault="001E7949" w:rsidP="00207183">
      <w:pPr>
        <w:ind w:right="708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Class Assemblies</w:t>
      </w:r>
    </w:p>
    <w:p w14:paraId="0336F22C" w14:textId="2D87750F" w:rsidR="001E7949" w:rsidRDefault="001E7949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 to give you plenty of warning, there will be class assemblies taking place every Friday</w:t>
      </w:r>
      <w:r w:rsidR="006F5ED9">
        <w:rPr>
          <w:rFonts w:ascii="Calibri" w:hAnsi="Calibri" w:cs="Calibri"/>
          <w:sz w:val="24"/>
          <w:szCs w:val="24"/>
        </w:rPr>
        <w:t xml:space="preserve"> morning at 9am. Below are the dates for each class:</w:t>
      </w:r>
    </w:p>
    <w:p w14:paraId="7EF5FE96" w14:textId="339A458E" w:rsidR="006F5ED9" w:rsidRDefault="006F5ED9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28</w:t>
      </w:r>
      <w:r w:rsidRPr="006F5ED9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February: Class 5</w:t>
      </w:r>
    </w:p>
    <w:p w14:paraId="6B469398" w14:textId="42C76E84" w:rsidR="006F5ED9" w:rsidRDefault="005130C4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7</w:t>
      </w:r>
      <w:r w:rsidRPr="005130C4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March: Class 4</w:t>
      </w:r>
    </w:p>
    <w:p w14:paraId="0A32F560" w14:textId="5DC3C252" w:rsidR="005130C4" w:rsidRDefault="00BD3786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14th March: Class 3</w:t>
      </w:r>
    </w:p>
    <w:p w14:paraId="09CD64FA" w14:textId="77777777" w:rsidR="003E66A1" w:rsidRDefault="00BD3786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21</w:t>
      </w:r>
      <w:r w:rsidRPr="00BD3786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March: </w:t>
      </w:r>
      <w:r w:rsidR="003E66A1">
        <w:rPr>
          <w:rFonts w:ascii="Calibri" w:hAnsi="Calibri" w:cs="Calibri"/>
          <w:sz w:val="24"/>
          <w:szCs w:val="24"/>
        </w:rPr>
        <w:t>Class 2</w:t>
      </w:r>
    </w:p>
    <w:p w14:paraId="1103AA95" w14:textId="77777777" w:rsidR="003E66A1" w:rsidRDefault="003E66A1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28</w:t>
      </w:r>
      <w:r w:rsidRPr="003E66A1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March: Class 1</w:t>
      </w:r>
    </w:p>
    <w:p w14:paraId="10E1C11D" w14:textId="34F1CD42" w:rsidR="00BD3786" w:rsidRPr="001E7949" w:rsidRDefault="00D20C62" w:rsidP="00207183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25</w:t>
      </w:r>
      <w:r w:rsidRPr="00D20C62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April: Class 6 </w:t>
      </w:r>
      <w:proofErr w:type="spellStart"/>
      <w:r>
        <w:rPr>
          <w:rFonts w:ascii="Calibri" w:hAnsi="Calibri" w:cs="Calibri"/>
          <w:sz w:val="24"/>
          <w:szCs w:val="24"/>
        </w:rPr>
        <w:t>Kilvrough</w:t>
      </w:r>
      <w:proofErr w:type="spellEnd"/>
      <w:r>
        <w:rPr>
          <w:rFonts w:ascii="Calibri" w:hAnsi="Calibri" w:cs="Calibri"/>
          <w:sz w:val="24"/>
          <w:szCs w:val="24"/>
        </w:rPr>
        <w:t xml:space="preserve"> Assembly</w:t>
      </w:r>
      <w:r w:rsidR="003E66A1">
        <w:rPr>
          <w:rFonts w:ascii="Calibri" w:hAnsi="Calibri" w:cs="Calibri"/>
          <w:sz w:val="24"/>
          <w:szCs w:val="24"/>
        </w:rPr>
        <w:tab/>
      </w:r>
    </w:p>
    <w:p w14:paraId="03169A4F" w14:textId="77777777" w:rsidR="001E7949" w:rsidRDefault="001E7949" w:rsidP="00207183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5AD975D6" w14:textId="5333BE41" w:rsidR="007E32F7" w:rsidRPr="00A37D09" w:rsidRDefault="00245F8F" w:rsidP="00207183">
      <w:pPr>
        <w:ind w:right="708"/>
        <w:rPr>
          <w:rFonts w:ascii="Calibri" w:hAnsi="Calibri" w:cs="Calibri"/>
          <w:bCs/>
          <w:color w:val="FF0000"/>
          <w:sz w:val="24"/>
          <w:szCs w:val="24"/>
        </w:rPr>
      </w:pPr>
      <w:r w:rsidRPr="00207183">
        <w:rPr>
          <w:rFonts w:ascii="Calibri" w:hAnsi="Calibri" w:cs="Calibri"/>
          <w:b/>
          <w:bCs/>
          <w:sz w:val="24"/>
          <w:szCs w:val="24"/>
        </w:rPr>
        <w:t>Dates for your diary</w:t>
      </w:r>
      <w:r w:rsidR="00A74439" w:rsidRPr="00207183">
        <w:rPr>
          <w:rFonts w:ascii="Calibri" w:hAnsi="Calibri" w:cs="Calibri"/>
          <w:b/>
          <w:bCs/>
          <w:sz w:val="24"/>
          <w:szCs w:val="24"/>
        </w:rPr>
        <w:t xml:space="preserve">: </w:t>
      </w:r>
    </w:p>
    <w:p w14:paraId="7227500E" w14:textId="0AA08FFD" w:rsidR="007E32F7" w:rsidRPr="00750B3F" w:rsidRDefault="00A72EE5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 xml:space="preserve">Monday </w:t>
      </w:r>
      <w:r w:rsidR="00DE7B95" w:rsidRPr="00750B3F">
        <w:rPr>
          <w:rFonts w:ascii="Calibri" w:hAnsi="Calibri" w:cs="Calibri"/>
          <w:sz w:val="24"/>
          <w:szCs w:val="24"/>
        </w:rPr>
        <w:t>13</w:t>
      </w:r>
      <w:r w:rsidR="00DE7B95"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="00DE7B95" w:rsidRPr="00750B3F">
        <w:rPr>
          <w:rFonts w:ascii="Calibri" w:hAnsi="Calibri" w:cs="Calibri"/>
          <w:sz w:val="24"/>
          <w:szCs w:val="24"/>
        </w:rPr>
        <w:t xml:space="preserve"> January: 3.30pm – 6.30pm Year 3 Parents Evening</w:t>
      </w:r>
    </w:p>
    <w:p w14:paraId="7BD81CD9" w14:textId="7CB5A0BF" w:rsidR="00256005" w:rsidRPr="00750B3F" w:rsidRDefault="00E943C7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Wednesday 15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January: 3.30pm – 6pm Year 3 </w:t>
      </w:r>
      <w:r w:rsidR="00A84907" w:rsidRPr="00750B3F">
        <w:rPr>
          <w:rFonts w:ascii="Calibri" w:hAnsi="Calibri" w:cs="Calibri"/>
          <w:sz w:val="24"/>
          <w:szCs w:val="24"/>
        </w:rPr>
        <w:t>Parents Evening</w:t>
      </w:r>
    </w:p>
    <w:p w14:paraId="0A995E88" w14:textId="1B52F59C" w:rsidR="00A84907" w:rsidRPr="00750B3F" w:rsidRDefault="00722127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Thursday 16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January</w:t>
      </w:r>
      <w:r w:rsidR="005E30E7" w:rsidRPr="00750B3F">
        <w:rPr>
          <w:rFonts w:ascii="Calibri" w:hAnsi="Calibri" w:cs="Calibri"/>
          <w:sz w:val="24"/>
          <w:szCs w:val="24"/>
        </w:rPr>
        <w:t>: KS2 VR workshops</w:t>
      </w:r>
    </w:p>
    <w:p w14:paraId="4F432ED2" w14:textId="3D0EC4B5" w:rsidR="005E30E7" w:rsidRPr="00750B3F" w:rsidRDefault="001B4EE2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T</w:t>
      </w:r>
      <w:r w:rsidR="00C44742" w:rsidRPr="00750B3F">
        <w:rPr>
          <w:rFonts w:ascii="Calibri" w:hAnsi="Calibri" w:cs="Calibri"/>
          <w:sz w:val="24"/>
          <w:szCs w:val="24"/>
        </w:rPr>
        <w:t>ue</w:t>
      </w:r>
      <w:r w:rsidRPr="00750B3F">
        <w:rPr>
          <w:rFonts w:ascii="Calibri" w:hAnsi="Calibri" w:cs="Calibri"/>
          <w:sz w:val="24"/>
          <w:szCs w:val="24"/>
        </w:rPr>
        <w:t>sday 28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</w:t>
      </w:r>
      <w:r w:rsidR="00580E00" w:rsidRPr="00750B3F">
        <w:rPr>
          <w:rFonts w:ascii="Calibri" w:hAnsi="Calibri" w:cs="Calibri"/>
          <w:sz w:val="24"/>
          <w:szCs w:val="24"/>
        </w:rPr>
        <w:t>January: Year 6 I.M.Ps workshop</w:t>
      </w:r>
    </w:p>
    <w:p w14:paraId="614780FD" w14:textId="02F78968" w:rsidR="00C44742" w:rsidRPr="00750B3F" w:rsidRDefault="00C44742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Thursday 30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</w:t>
      </w:r>
      <w:r w:rsidR="008958F3" w:rsidRPr="00750B3F">
        <w:rPr>
          <w:rFonts w:ascii="Calibri" w:hAnsi="Calibri" w:cs="Calibri"/>
          <w:sz w:val="24"/>
          <w:szCs w:val="24"/>
        </w:rPr>
        <w:t>January: Year 6 Junior Citizens visit</w:t>
      </w:r>
    </w:p>
    <w:p w14:paraId="738A61F3" w14:textId="5CBC47FC" w:rsidR="008958F3" w:rsidRPr="00750B3F" w:rsidRDefault="00FF5195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Monday 3</w:t>
      </w:r>
      <w:r w:rsidRPr="00750B3F">
        <w:rPr>
          <w:rFonts w:ascii="Calibri" w:hAnsi="Calibri" w:cs="Calibri"/>
          <w:sz w:val="24"/>
          <w:szCs w:val="24"/>
          <w:vertAlign w:val="superscript"/>
        </w:rPr>
        <w:t>rd</w:t>
      </w:r>
      <w:r w:rsidRPr="00750B3F">
        <w:rPr>
          <w:rFonts w:ascii="Calibri" w:hAnsi="Calibri" w:cs="Calibri"/>
          <w:sz w:val="24"/>
          <w:szCs w:val="24"/>
        </w:rPr>
        <w:t xml:space="preserve"> Fe</w:t>
      </w:r>
      <w:r w:rsidR="00E928D0" w:rsidRPr="00750B3F">
        <w:rPr>
          <w:rFonts w:ascii="Calibri" w:hAnsi="Calibri" w:cs="Calibri"/>
          <w:sz w:val="24"/>
          <w:szCs w:val="24"/>
        </w:rPr>
        <w:t xml:space="preserve">bruary: Choir to O2                                              </w:t>
      </w:r>
    </w:p>
    <w:p w14:paraId="2784F58C" w14:textId="6758607A" w:rsidR="00CE6649" w:rsidRPr="00750B3F" w:rsidRDefault="00CE6649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Monday 10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February to Friday 14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February: Science Week</w:t>
      </w:r>
    </w:p>
    <w:p w14:paraId="0E3AA561" w14:textId="6BCD1600" w:rsidR="00B64ABA" w:rsidRPr="00750B3F" w:rsidRDefault="00B64ABA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Monday 10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February: </w:t>
      </w:r>
      <w:r w:rsidR="0032742D" w:rsidRPr="00750B3F">
        <w:rPr>
          <w:rFonts w:ascii="Calibri" w:hAnsi="Calibri" w:cs="Calibri"/>
          <w:sz w:val="24"/>
          <w:szCs w:val="24"/>
        </w:rPr>
        <w:t>Bright Spark science workshops</w:t>
      </w:r>
    </w:p>
    <w:p w14:paraId="482BD7BE" w14:textId="53959B4B" w:rsidR="0032742D" w:rsidRPr="00750B3F" w:rsidRDefault="0032742D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Tuesday 11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February: </w:t>
      </w:r>
      <w:r w:rsidR="004D6A97" w:rsidRPr="00750B3F">
        <w:rPr>
          <w:rFonts w:ascii="Calibri" w:hAnsi="Calibri" w:cs="Calibri"/>
          <w:sz w:val="24"/>
          <w:szCs w:val="24"/>
        </w:rPr>
        <w:t>Introduction to Robotics workshops</w:t>
      </w:r>
    </w:p>
    <w:p w14:paraId="4DEF6EB5" w14:textId="307E74AA" w:rsidR="00F90A23" w:rsidRPr="00750B3F" w:rsidRDefault="00F90A23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Tuesday 11th February: Year 6 and Reception Class height and weight checks</w:t>
      </w:r>
    </w:p>
    <w:p w14:paraId="06E019F3" w14:textId="4A6366CC" w:rsidR="009B65E2" w:rsidRPr="00750B3F" w:rsidRDefault="009B65E2" w:rsidP="5FE7730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750B3F">
        <w:rPr>
          <w:rFonts w:ascii="Calibri" w:hAnsi="Calibri" w:cs="Calibri"/>
          <w:sz w:val="24"/>
          <w:szCs w:val="24"/>
        </w:rPr>
        <w:t>Friday 14</w:t>
      </w:r>
      <w:r w:rsidRPr="00750B3F">
        <w:rPr>
          <w:rFonts w:ascii="Calibri" w:hAnsi="Calibri" w:cs="Calibri"/>
          <w:sz w:val="24"/>
          <w:szCs w:val="24"/>
          <w:vertAlign w:val="superscript"/>
        </w:rPr>
        <w:t>th</w:t>
      </w:r>
      <w:r w:rsidRPr="00750B3F">
        <w:rPr>
          <w:rFonts w:ascii="Calibri" w:hAnsi="Calibri" w:cs="Calibri"/>
          <w:sz w:val="24"/>
          <w:szCs w:val="24"/>
        </w:rPr>
        <w:t xml:space="preserve"> February: Last day of term</w:t>
      </w:r>
    </w:p>
    <w:p w14:paraId="23746493" w14:textId="77777777" w:rsidR="007E32F7" w:rsidRPr="00A37D09" w:rsidRDefault="007E32F7" w:rsidP="5FE77300">
      <w:pPr>
        <w:tabs>
          <w:tab w:val="right" w:pos="7920"/>
        </w:tabs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059CA4D3" w14:textId="10CD0779" w:rsidR="00590A44" w:rsidRPr="0035740A" w:rsidRDefault="0078296D" w:rsidP="5FE77300">
      <w:pPr>
        <w:tabs>
          <w:tab w:val="right" w:pos="7920"/>
        </w:tabs>
        <w:rPr>
          <w:rFonts w:ascii="Calibri" w:hAnsi="Calibri" w:cs="Calibri"/>
          <w:b/>
          <w:bCs/>
          <w:sz w:val="24"/>
          <w:szCs w:val="24"/>
          <w:u w:val="single"/>
        </w:rPr>
      </w:pPr>
      <w:r w:rsidRPr="0035740A">
        <w:rPr>
          <w:rFonts w:ascii="Calibri" w:hAnsi="Calibri" w:cs="Calibri"/>
          <w:b/>
          <w:bCs/>
          <w:sz w:val="24"/>
          <w:szCs w:val="24"/>
          <w:u w:val="single"/>
        </w:rPr>
        <w:t>Term Dates 202</w:t>
      </w:r>
      <w:r w:rsidR="0035740A" w:rsidRPr="0035740A">
        <w:rPr>
          <w:rFonts w:ascii="Calibri" w:hAnsi="Calibri" w:cs="Calibri"/>
          <w:b/>
          <w:bCs/>
          <w:sz w:val="24"/>
          <w:szCs w:val="24"/>
          <w:u w:val="single"/>
        </w:rPr>
        <w:t>4</w:t>
      </w:r>
      <w:r w:rsidRPr="0035740A">
        <w:rPr>
          <w:rFonts w:ascii="Calibri" w:hAnsi="Calibri" w:cs="Calibri"/>
          <w:b/>
          <w:bCs/>
          <w:sz w:val="24"/>
          <w:szCs w:val="24"/>
          <w:u w:val="single"/>
        </w:rPr>
        <w:t xml:space="preserve"> – 202</w:t>
      </w:r>
      <w:r w:rsidR="0035740A" w:rsidRPr="0035740A">
        <w:rPr>
          <w:rFonts w:ascii="Calibri" w:hAnsi="Calibri" w:cs="Calibri"/>
          <w:b/>
          <w:bCs/>
          <w:sz w:val="24"/>
          <w:szCs w:val="24"/>
          <w:u w:val="single"/>
        </w:rPr>
        <w:t>5</w:t>
      </w:r>
    </w:p>
    <w:p w14:paraId="67D11B7D" w14:textId="0F9C20FE" w:rsidR="00590A44" w:rsidRPr="004016E3" w:rsidRDefault="00590A44" w:rsidP="5FE77300">
      <w:pPr>
        <w:tabs>
          <w:tab w:val="right" w:pos="7920"/>
        </w:tabs>
        <w:rPr>
          <w:rFonts w:ascii="Calibri" w:hAnsi="Calibri" w:cs="Calibri"/>
          <w:b/>
          <w:bCs/>
          <w:sz w:val="24"/>
          <w:szCs w:val="24"/>
        </w:rPr>
      </w:pPr>
    </w:p>
    <w:p w14:paraId="7022AFF1" w14:textId="7D62D864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b/>
          <w:bCs/>
          <w:sz w:val="24"/>
          <w:szCs w:val="24"/>
        </w:rPr>
        <w:t xml:space="preserve">Term 3: </w:t>
      </w:r>
      <w:r w:rsidRPr="004016E3">
        <w:rPr>
          <w:rFonts w:ascii="Calibri" w:hAnsi="Calibri" w:cs="Calibri"/>
          <w:sz w:val="24"/>
          <w:szCs w:val="24"/>
        </w:rPr>
        <w:t>Tuesday 7</w:t>
      </w:r>
      <w:r w:rsidRPr="004016E3">
        <w:rPr>
          <w:rFonts w:ascii="Calibri" w:hAnsi="Calibri" w:cs="Calibri"/>
          <w:sz w:val="24"/>
          <w:szCs w:val="24"/>
          <w:vertAlign w:val="superscript"/>
        </w:rPr>
        <w:t>th</w:t>
      </w:r>
      <w:r w:rsidRPr="004016E3">
        <w:rPr>
          <w:rFonts w:ascii="Calibri" w:hAnsi="Calibri" w:cs="Calibri"/>
          <w:sz w:val="24"/>
          <w:szCs w:val="24"/>
        </w:rPr>
        <w:t xml:space="preserve"> January 2025 to Friday 14</w:t>
      </w:r>
      <w:r w:rsidRPr="004016E3">
        <w:rPr>
          <w:rFonts w:ascii="Calibri" w:hAnsi="Calibri" w:cs="Calibri"/>
          <w:sz w:val="24"/>
          <w:szCs w:val="24"/>
          <w:vertAlign w:val="superscript"/>
        </w:rPr>
        <w:t>th</w:t>
      </w:r>
      <w:r w:rsidRPr="004016E3">
        <w:rPr>
          <w:rFonts w:ascii="Calibri" w:hAnsi="Calibri" w:cs="Calibri"/>
          <w:sz w:val="24"/>
          <w:szCs w:val="24"/>
        </w:rPr>
        <w:t xml:space="preserve"> February 2025  </w:t>
      </w:r>
    </w:p>
    <w:p w14:paraId="7DC49F11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sz w:val="24"/>
          <w:szCs w:val="24"/>
        </w:rPr>
        <w:t> INSET Day Monday 6</w:t>
      </w:r>
      <w:r w:rsidRPr="004016E3">
        <w:rPr>
          <w:rFonts w:ascii="Calibri" w:hAnsi="Calibri" w:cs="Calibri"/>
          <w:sz w:val="24"/>
          <w:szCs w:val="24"/>
          <w:vertAlign w:val="superscript"/>
        </w:rPr>
        <w:t>th</w:t>
      </w:r>
      <w:r w:rsidRPr="004016E3">
        <w:rPr>
          <w:rFonts w:ascii="Calibri" w:hAnsi="Calibri" w:cs="Calibri"/>
          <w:sz w:val="24"/>
          <w:szCs w:val="24"/>
        </w:rPr>
        <w:t xml:space="preserve"> January </w:t>
      </w:r>
    </w:p>
    <w:p w14:paraId="7B174C61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sz w:val="24"/>
          <w:szCs w:val="24"/>
        </w:rPr>
        <w:t> </w:t>
      </w:r>
    </w:p>
    <w:p w14:paraId="47DA1328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b/>
          <w:bCs/>
          <w:sz w:val="24"/>
          <w:szCs w:val="24"/>
        </w:rPr>
        <w:lastRenderedPageBreak/>
        <w:t xml:space="preserve">Term 4: </w:t>
      </w:r>
      <w:r w:rsidRPr="004016E3">
        <w:rPr>
          <w:rFonts w:ascii="Calibri" w:hAnsi="Calibri" w:cs="Calibri"/>
          <w:sz w:val="24"/>
          <w:szCs w:val="24"/>
        </w:rPr>
        <w:t>Monday 24</w:t>
      </w:r>
      <w:r w:rsidRPr="004016E3">
        <w:rPr>
          <w:rFonts w:ascii="Calibri" w:hAnsi="Calibri" w:cs="Calibri"/>
          <w:sz w:val="24"/>
          <w:szCs w:val="24"/>
          <w:vertAlign w:val="superscript"/>
        </w:rPr>
        <w:t>th</w:t>
      </w:r>
      <w:r w:rsidRPr="004016E3">
        <w:rPr>
          <w:rFonts w:ascii="Calibri" w:hAnsi="Calibri" w:cs="Calibri"/>
          <w:sz w:val="24"/>
          <w:szCs w:val="24"/>
        </w:rPr>
        <w:t xml:space="preserve"> February 2025 to Friday 4</w:t>
      </w:r>
      <w:r w:rsidRPr="004016E3">
        <w:rPr>
          <w:rFonts w:ascii="Calibri" w:hAnsi="Calibri" w:cs="Calibri"/>
          <w:sz w:val="24"/>
          <w:szCs w:val="24"/>
          <w:vertAlign w:val="superscript"/>
        </w:rPr>
        <w:t>th</w:t>
      </w:r>
      <w:r w:rsidRPr="004016E3">
        <w:rPr>
          <w:rFonts w:ascii="Calibri" w:hAnsi="Calibri" w:cs="Calibri"/>
          <w:sz w:val="24"/>
          <w:szCs w:val="24"/>
        </w:rPr>
        <w:t xml:space="preserve"> April (1.30pm finish)  </w:t>
      </w:r>
    </w:p>
    <w:p w14:paraId="141DD15B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sz w:val="24"/>
          <w:szCs w:val="24"/>
        </w:rPr>
        <w:t>  </w:t>
      </w:r>
    </w:p>
    <w:p w14:paraId="56F55225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b/>
          <w:bCs/>
          <w:sz w:val="24"/>
          <w:szCs w:val="24"/>
        </w:rPr>
        <w:t xml:space="preserve">Term 5: </w:t>
      </w:r>
      <w:r w:rsidRPr="004016E3">
        <w:rPr>
          <w:rFonts w:ascii="Calibri" w:hAnsi="Calibri" w:cs="Calibri"/>
          <w:sz w:val="24"/>
          <w:szCs w:val="24"/>
        </w:rPr>
        <w:t>Tuesday 22</w:t>
      </w:r>
      <w:r w:rsidRPr="004016E3">
        <w:rPr>
          <w:rFonts w:ascii="Calibri" w:hAnsi="Calibri" w:cs="Calibri"/>
          <w:sz w:val="24"/>
          <w:szCs w:val="24"/>
          <w:vertAlign w:val="superscript"/>
        </w:rPr>
        <w:t>nd</w:t>
      </w:r>
      <w:r w:rsidRPr="004016E3">
        <w:rPr>
          <w:rFonts w:ascii="Calibri" w:hAnsi="Calibri" w:cs="Calibri"/>
          <w:sz w:val="24"/>
          <w:szCs w:val="24"/>
        </w:rPr>
        <w:t xml:space="preserve"> April 2025 to Friday 23</w:t>
      </w:r>
      <w:r w:rsidRPr="004016E3">
        <w:rPr>
          <w:rFonts w:ascii="Calibri" w:hAnsi="Calibri" w:cs="Calibri"/>
          <w:sz w:val="24"/>
          <w:szCs w:val="24"/>
          <w:vertAlign w:val="superscript"/>
        </w:rPr>
        <w:t>rd</w:t>
      </w:r>
      <w:r w:rsidRPr="004016E3">
        <w:rPr>
          <w:rFonts w:ascii="Calibri" w:hAnsi="Calibri" w:cs="Calibri"/>
          <w:sz w:val="24"/>
          <w:szCs w:val="24"/>
        </w:rPr>
        <w:t xml:space="preserve"> May 2025 </w:t>
      </w:r>
    </w:p>
    <w:p w14:paraId="1C5D373A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sz w:val="24"/>
          <w:szCs w:val="24"/>
        </w:rPr>
        <w:t>Bank Holiday 5</w:t>
      </w:r>
      <w:r w:rsidRPr="004016E3">
        <w:rPr>
          <w:rFonts w:ascii="Calibri" w:hAnsi="Calibri" w:cs="Calibri"/>
          <w:sz w:val="24"/>
          <w:szCs w:val="24"/>
          <w:vertAlign w:val="superscript"/>
        </w:rPr>
        <w:t>th</w:t>
      </w:r>
      <w:r w:rsidRPr="004016E3">
        <w:rPr>
          <w:rFonts w:ascii="Calibri" w:hAnsi="Calibri" w:cs="Calibri"/>
          <w:sz w:val="24"/>
          <w:szCs w:val="24"/>
        </w:rPr>
        <w:t xml:space="preserve"> May 2025  </w:t>
      </w:r>
    </w:p>
    <w:p w14:paraId="3F1C611F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sz w:val="24"/>
          <w:szCs w:val="24"/>
        </w:rPr>
        <w:t>  </w:t>
      </w:r>
    </w:p>
    <w:p w14:paraId="3EC6ACD1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b/>
          <w:bCs/>
          <w:sz w:val="24"/>
          <w:szCs w:val="24"/>
        </w:rPr>
        <w:t xml:space="preserve">Term 6: </w:t>
      </w:r>
      <w:r w:rsidRPr="004016E3">
        <w:rPr>
          <w:rFonts w:ascii="Calibri" w:hAnsi="Calibri" w:cs="Calibri"/>
          <w:sz w:val="24"/>
          <w:szCs w:val="24"/>
        </w:rPr>
        <w:t>Tuesday 3</w:t>
      </w:r>
      <w:r w:rsidRPr="004016E3">
        <w:rPr>
          <w:rFonts w:ascii="Calibri" w:hAnsi="Calibri" w:cs="Calibri"/>
          <w:sz w:val="24"/>
          <w:szCs w:val="24"/>
          <w:vertAlign w:val="superscript"/>
        </w:rPr>
        <w:t>rd</w:t>
      </w:r>
      <w:r w:rsidRPr="004016E3">
        <w:rPr>
          <w:rFonts w:ascii="Calibri" w:hAnsi="Calibri" w:cs="Calibri"/>
          <w:sz w:val="24"/>
          <w:szCs w:val="24"/>
        </w:rPr>
        <w:t xml:space="preserve"> June 2025 to Tuesday 22</w:t>
      </w:r>
      <w:r w:rsidRPr="004016E3">
        <w:rPr>
          <w:rFonts w:ascii="Calibri" w:hAnsi="Calibri" w:cs="Calibri"/>
          <w:sz w:val="24"/>
          <w:szCs w:val="24"/>
          <w:vertAlign w:val="superscript"/>
        </w:rPr>
        <w:t>nd</w:t>
      </w:r>
      <w:r w:rsidRPr="004016E3">
        <w:rPr>
          <w:rFonts w:ascii="Calibri" w:hAnsi="Calibri" w:cs="Calibri"/>
          <w:sz w:val="24"/>
          <w:szCs w:val="24"/>
        </w:rPr>
        <w:t xml:space="preserve"> July 2025 (1.30pm finish)  </w:t>
      </w:r>
    </w:p>
    <w:p w14:paraId="66E09D7F" w14:textId="77777777" w:rsidR="004016E3" w:rsidRPr="004016E3" w:rsidRDefault="004016E3" w:rsidP="004016E3">
      <w:pPr>
        <w:rPr>
          <w:rFonts w:ascii="Calibri" w:hAnsi="Calibri" w:cs="Calibri"/>
          <w:sz w:val="24"/>
          <w:szCs w:val="24"/>
        </w:rPr>
      </w:pPr>
      <w:r w:rsidRPr="004016E3">
        <w:rPr>
          <w:rFonts w:ascii="Calibri" w:hAnsi="Calibri" w:cs="Calibri"/>
          <w:sz w:val="24"/>
          <w:szCs w:val="24"/>
        </w:rPr>
        <w:t>INSET Day Monday 2</w:t>
      </w:r>
      <w:r w:rsidRPr="004016E3">
        <w:rPr>
          <w:rFonts w:ascii="Calibri" w:hAnsi="Calibri" w:cs="Calibri"/>
          <w:sz w:val="24"/>
          <w:szCs w:val="24"/>
          <w:vertAlign w:val="superscript"/>
        </w:rPr>
        <w:t>nd</w:t>
      </w:r>
      <w:r w:rsidRPr="004016E3">
        <w:rPr>
          <w:rFonts w:ascii="Calibri" w:hAnsi="Calibri" w:cs="Calibri"/>
          <w:sz w:val="24"/>
          <w:szCs w:val="24"/>
        </w:rPr>
        <w:t xml:space="preserve"> June </w:t>
      </w:r>
    </w:p>
    <w:p w14:paraId="3656B9AB" w14:textId="22E2DC61" w:rsidR="00590A44" w:rsidRPr="00A37D09" w:rsidRDefault="00590A44" w:rsidP="5FE77300">
      <w:pPr>
        <w:rPr>
          <w:rFonts w:ascii="Calibri" w:hAnsi="Calibri" w:cs="Calibri"/>
          <w:color w:val="FF0000"/>
          <w:sz w:val="24"/>
          <w:szCs w:val="24"/>
        </w:rPr>
      </w:pPr>
    </w:p>
    <w:p w14:paraId="433F6C4E" w14:textId="77777777" w:rsidR="0078296D" w:rsidRPr="00A37D09" w:rsidRDefault="0078296D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4B6EB91B" w14:textId="438CE69F" w:rsidR="0078296D" w:rsidRPr="00A37D09" w:rsidRDefault="00742788" w:rsidP="00264DA2">
      <w:pPr>
        <w:rPr>
          <w:rFonts w:ascii="Calibri" w:hAnsi="Calibri" w:cs="Calibri"/>
          <w:b/>
          <w:color w:val="FF0000"/>
          <w:sz w:val="24"/>
          <w:szCs w:val="24"/>
          <w:u w:val="single"/>
        </w:rPr>
      </w:pPr>
      <w:r w:rsidRPr="0035740A">
        <w:rPr>
          <w:rFonts w:ascii="Calibri" w:hAnsi="Calibri" w:cs="Calibri"/>
          <w:b/>
          <w:sz w:val="24"/>
          <w:szCs w:val="24"/>
          <w:u w:val="single"/>
        </w:rPr>
        <w:t>Term Dates 202</w:t>
      </w:r>
      <w:r w:rsidR="0035740A" w:rsidRPr="0035740A">
        <w:rPr>
          <w:rFonts w:ascii="Calibri" w:hAnsi="Calibri" w:cs="Calibri"/>
          <w:b/>
          <w:sz w:val="24"/>
          <w:szCs w:val="24"/>
          <w:u w:val="single"/>
        </w:rPr>
        <w:t>5</w:t>
      </w:r>
      <w:r w:rsidRPr="0035740A">
        <w:rPr>
          <w:rFonts w:ascii="Calibri" w:hAnsi="Calibri" w:cs="Calibri"/>
          <w:b/>
          <w:sz w:val="24"/>
          <w:szCs w:val="24"/>
          <w:u w:val="single"/>
        </w:rPr>
        <w:t xml:space="preserve"> - 202</w:t>
      </w:r>
      <w:r w:rsidR="0035740A" w:rsidRPr="0035740A">
        <w:rPr>
          <w:rFonts w:ascii="Calibri" w:hAnsi="Calibri" w:cs="Calibri"/>
          <w:b/>
          <w:sz w:val="24"/>
          <w:szCs w:val="24"/>
          <w:u w:val="single"/>
        </w:rPr>
        <w:t>6</w:t>
      </w:r>
    </w:p>
    <w:p w14:paraId="71412A2E" w14:textId="77777777" w:rsidR="0078296D" w:rsidRPr="00A37D09" w:rsidRDefault="0078296D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444826ED" w14:textId="5AA0D411" w:rsidR="0078296D" w:rsidRPr="009F7968" w:rsidRDefault="00742788" w:rsidP="00264DA2">
      <w:pPr>
        <w:rPr>
          <w:rFonts w:ascii="Calibri" w:hAnsi="Calibri" w:cs="Calibri"/>
          <w:sz w:val="24"/>
          <w:szCs w:val="24"/>
        </w:rPr>
      </w:pPr>
      <w:r w:rsidRPr="009F7968">
        <w:rPr>
          <w:rFonts w:ascii="Calibri" w:hAnsi="Calibri" w:cs="Calibri"/>
          <w:b/>
          <w:sz w:val="24"/>
          <w:szCs w:val="24"/>
        </w:rPr>
        <w:t xml:space="preserve">Term 1: </w:t>
      </w:r>
      <w:r w:rsidR="009F7968" w:rsidRPr="009F7968">
        <w:rPr>
          <w:rFonts w:ascii="Calibri" w:hAnsi="Calibri" w:cs="Calibri"/>
          <w:sz w:val="24"/>
          <w:szCs w:val="24"/>
        </w:rPr>
        <w:t>Wednesday 3</w:t>
      </w:r>
      <w:r w:rsidR="009F7968" w:rsidRPr="009F7968">
        <w:rPr>
          <w:rFonts w:ascii="Calibri" w:hAnsi="Calibri" w:cs="Calibri"/>
          <w:sz w:val="24"/>
          <w:szCs w:val="24"/>
          <w:vertAlign w:val="superscript"/>
        </w:rPr>
        <w:t>rd</w:t>
      </w:r>
      <w:r w:rsidR="009F7968" w:rsidRPr="009F7968">
        <w:rPr>
          <w:rFonts w:ascii="Calibri" w:hAnsi="Calibri" w:cs="Calibri"/>
          <w:sz w:val="24"/>
          <w:szCs w:val="24"/>
        </w:rPr>
        <w:t xml:space="preserve"> </w:t>
      </w:r>
      <w:r w:rsidRPr="009F7968">
        <w:rPr>
          <w:rFonts w:ascii="Calibri" w:hAnsi="Calibri" w:cs="Calibri"/>
          <w:sz w:val="24"/>
          <w:szCs w:val="24"/>
        </w:rPr>
        <w:t>September 202</w:t>
      </w:r>
      <w:r w:rsidR="009F7968" w:rsidRPr="009F7968">
        <w:rPr>
          <w:rFonts w:ascii="Calibri" w:hAnsi="Calibri" w:cs="Calibri"/>
          <w:sz w:val="24"/>
          <w:szCs w:val="24"/>
        </w:rPr>
        <w:t>5</w:t>
      </w:r>
      <w:r w:rsidRPr="009F7968">
        <w:rPr>
          <w:rFonts w:ascii="Calibri" w:hAnsi="Calibri" w:cs="Calibri"/>
          <w:sz w:val="24"/>
          <w:szCs w:val="24"/>
        </w:rPr>
        <w:t xml:space="preserve"> to Friday 2</w:t>
      </w:r>
      <w:r w:rsidR="009F7968" w:rsidRPr="009F7968">
        <w:rPr>
          <w:rFonts w:ascii="Calibri" w:hAnsi="Calibri" w:cs="Calibri"/>
          <w:sz w:val="24"/>
          <w:szCs w:val="24"/>
        </w:rPr>
        <w:t>4</w:t>
      </w:r>
      <w:r w:rsidRPr="009F7968">
        <w:rPr>
          <w:rFonts w:ascii="Calibri" w:hAnsi="Calibri" w:cs="Calibri"/>
          <w:sz w:val="24"/>
          <w:szCs w:val="24"/>
          <w:vertAlign w:val="superscript"/>
        </w:rPr>
        <w:t>th</w:t>
      </w:r>
      <w:r w:rsidRPr="009F7968">
        <w:rPr>
          <w:rFonts w:ascii="Calibri" w:hAnsi="Calibri" w:cs="Calibri"/>
          <w:sz w:val="24"/>
          <w:szCs w:val="24"/>
        </w:rPr>
        <w:t xml:space="preserve"> October 202</w:t>
      </w:r>
      <w:r w:rsidR="009F7968" w:rsidRPr="009F7968">
        <w:rPr>
          <w:rFonts w:ascii="Calibri" w:hAnsi="Calibri" w:cs="Calibri"/>
          <w:sz w:val="24"/>
          <w:szCs w:val="24"/>
        </w:rPr>
        <w:t>5</w:t>
      </w:r>
    </w:p>
    <w:p w14:paraId="0A23EAE4" w14:textId="0D943EA2" w:rsidR="00742788" w:rsidRPr="00976912" w:rsidRDefault="00742788" w:rsidP="00264DA2">
      <w:pPr>
        <w:rPr>
          <w:rFonts w:ascii="Calibri" w:hAnsi="Calibri" w:cs="Calibri"/>
          <w:sz w:val="24"/>
          <w:szCs w:val="24"/>
        </w:rPr>
      </w:pPr>
      <w:r w:rsidRPr="009F7968">
        <w:rPr>
          <w:rFonts w:ascii="Calibri" w:hAnsi="Calibri" w:cs="Calibri"/>
          <w:sz w:val="24"/>
          <w:szCs w:val="24"/>
        </w:rPr>
        <w:t>INSET Day</w:t>
      </w:r>
      <w:r w:rsidR="009F7968" w:rsidRPr="009F7968">
        <w:rPr>
          <w:rFonts w:ascii="Calibri" w:hAnsi="Calibri" w:cs="Calibri"/>
          <w:sz w:val="24"/>
          <w:szCs w:val="24"/>
        </w:rPr>
        <w:t>s</w:t>
      </w:r>
      <w:r w:rsidRPr="009F7968">
        <w:rPr>
          <w:rFonts w:ascii="Calibri" w:hAnsi="Calibri" w:cs="Calibri"/>
          <w:sz w:val="24"/>
          <w:szCs w:val="24"/>
        </w:rPr>
        <w:t xml:space="preserve"> </w:t>
      </w:r>
      <w:r w:rsidR="0035740A" w:rsidRPr="009F7968">
        <w:rPr>
          <w:rFonts w:ascii="Calibri" w:hAnsi="Calibri" w:cs="Calibri"/>
          <w:sz w:val="24"/>
          <w:szCs w:val="24"/>
        </w:rPr>
        <w:t>Mon</w:t>
      </w:r>
      <w:r w:rsidRPr="009F7968">
        <w:rPr>
          <w:rFonts w:ascii="Calibri" w:hAnsi="Calibri" w:cs="Calibri"/>
          <w:sz w:val="24"/>
          <w:szCs w:val="24"/>
        </w:rPr>
        <w:t>day 1</w:t>
      </w:r>
      <w:r w:rsidRPr="009F7968">
        <w:rPr>
          <w:rFonts w:ascii="Calibri" w:hAnsi="Calibri" w:cs="Calibri"/>
          <w:sz w:val="24"/>
          <w:szCs w:val="24"/>
          <w:vertAlign w:val="superscript"/>
        </w:rPr>
        <w:t>st</w:t>
      </w:r>
      <w:r w:rsidRPr="009F7968">
        <w:rPr>
          <w:rFonts w:ascii="Calibri" w:hAnsi="Calibri" w:cs="Calibri"/>
          <w:sz w:val="24"/>
          <w:szCs w:val="24"/>
        </w:rPr>
        <w:t xml:space="preserve"> </w:t>
      </w:r>
      <w:r w:rsidR="009F7968" w:rsidRPr="009F7968">
        <w:rPr>
          <w:rFonts w:ascii="Calibri" w:hAnsi="Calibri" w:cs="Calibri"/>
          <w:sz w:val="24"/>
          <w:szCs w:val="24"/>
        </w:rPr>
        <w:t>&amp; Tuesday 2</w:t>
      </w:r>
      <w:r w:rsidR="009F7968" w:rsidRPr="009F7968">
        <w:rPr>
          <w:rFonts w:ascii="Calibri" w:hAnsi="Calibri" w:cs="Calibri"/>
          <w:sz w:val="24"/>
          <w:szCs w:val="24"/>
          <w:vertAlign w:val="superscript"/>
        </w:rPr>
        <w:t>nd</w:t>
      </w:r>
      <w:r w:rsidR="009F7968" w:rsidRPr="009F7968">
        <w:rPr>
          <w:rFonts w:ascii="Calibri" w:hAnsi="Calibri" w:cs="Calibri"/>
          <w:sz w:val="24"/>
          <w:szCs w:val="24"/>
        </w:rPr>
        <w:t xml:space="preserve"> </w:t>
      </w:r>
      <w:r w:rsidR="001E469A" w:rsidRPr="00976912">
        <w:rPr>
          <w:rFonts w:ascii="Calibri" w:hAnsi="Calibri" w:cs="Calibri"/>
          <w:sz w:val="24"/>
          <w:szCs w:val="24"/>
        </w:rPr>
        <w:t>September</w:t>
      </w:r>
    </w:p>
    <w:p w14:paraId="05109DEB" w14:textId="54AA8040" w:rsidR="00742788" w:rsidRPr="00976912" w:rsidRDefault="00742788" w:rsidP="00264DA2">
      <w:pPr>
        <w:rPr>
          <w:rFonts w:ascii="Calibri" w:hAnsi="Calibri" w:cs="Calibri"/>
          <w:sz w:val="24"/>
          <w:szCs w:val="24"/>
        </w:rPr>
      </w:pPr>
    </w:p>
    <w:p w14:paraId="2C070D57" w14:textId="59A60B8C" w:rsidR="00742788" w:rsidRPr="00A37D09" w:rsidRDefault="00742788" w:rsidP="00264DA2">
      <w:pPr>
        <w:rPr>
          <w:rFonts w:ascii="Calibri" w:hAnsi="Calibri" w:cs="Calibri"/>
          <w:color w:val="FF0000"/>
          <w:sz w:val="24"/>
          <w:szCs w:val="24"/>
        </w:rPr>
      </w:pPr>
      <w:r w:rsidRPr="00976912">
        <w:rPr>
          <w:rFonts w:ascii="Calibri" w:hAnsi="Calibri" w:cs="Calibri"/>
          <w:b/>
          <w:sz w:val="24"/>
          <w:szCs w:val="24"/>
        </w:rPr>
        <w:t xml:space="preserve">Term 2: </w:t>
      </w:r>
      <w:r w:rsidRPr="00976912">
        <w:rPr>
          <w:rFonts w:ascii="Calibri" w:hAnsi="Calibri" w:cs="Calibri"/>
          <w:sz w:val="24"/>
          <w:szCs w:val="24"/>
        </w:rPr>
        <w:t>Monday 3</w:t>
      </w:r>
      <w:r w:rsidR="004D67E7" w:rsidRPr="00976912">
        <w:rPr>
          <w:rFonts w:ascii="Calibri" w:hAnsi="Calibri" w:cs="Calibri"/>
          <w:sz w:val="24"/>
          <w:szCs w:val="24"/>
          <w:vertAlign w:val="superscript"/>
        </w:rPr>
        <w:t>rd</w:t>
      </w:r>
      <w:r w:rsidR="004D67E7" w:rsidRPr="00976912">
        <w:rPr>
          <w:rFonts w:ascii="Calibri" w:hAnsi="Calibri" w:cs="Calibri"/>
          <w:sz w:val="24"/>
          <w:szCs w:val="24"/>
        </w:rPr>
        <w:t xml:space="preserve"> November 2025</w:t>
      </w:r>
      <w:r w:rsidRPr="00976912">
        <w:rPr>
          <w:rFonts w:ascii="Calibri" w:hAnsi="Calibri" w:cs="Calibri"/>
          <w:sz w:val="24"/>
          <w:szCs w:val="24"/>
        </w:rPr>
        <w:t xml:space="preserve"> to </w:t>
      </w:r>
      <w:r w:rsidR="00976912" w:rsidRPr="00976912">
        <w:rPr>
          <w:rFonts w:ascii="Calibri" w:hAnsi="Calibri" w:cs="Calibri"/>
          <w:sz w:val="24"/>
          <w:szCs w:val="24"/>
        </w:rPr>
        <w:t>Friday 19</w:t>
      </w:r>
      <w:r w:rsidRPr="00976912">
        <w:rPr>
          <w:rFonts w:ascii="Calibri" w:hAnsi="Calibri" w:cs="Calibri"/>
          <w:sz w:val="24"/>
          <w:szCs w:val="24"/>
          <w:vertAlign w:val="superscript"/>
        </w:rPr>
        <w:t>th</w:t>
      </w:r>
      <w:r w:rsidRPr="00976912">
        <w:rPr>
          <w:rFonts w:ascii="Calibri" w:hAnsi="Calibri" w:cs="Calibri"/>
          <w:sz w:val="24"/>
          <w:szCs w:val="24"/>
        </w:rPr>
        <w:t xml:space="preserve"> December</w:t>
      </w:r>
      <w:r w:rsidR="00E750D1" w:rsidRPr="00976912">
        <w:rPr>
          <w:rFonts w:ascii="Calibri" w:hAnsi="Calibri" w:cs="Calibri"/>
          <w:sz w:val="24"/>
          <w:szCs w:val="24"/>
        </w:rPr>
        <w:t xml:space="preserve"> 202</w:t>
      </w:r>
      <w:r w:rsidR="00976912" w:rsidRPr="00976912">
        <w:rPr>
          <w:rFonts w:ascii="Calibri" w:hAnsi="Calibri" w:cs="Calibri"/>
          <w:sz w:val="24"/>
          <w:szCs w:val="24"/>
        </w:rPr>
        <w:t>5</w:t>
      </w:r>
      <w:r w:rsidR="00E750D1" w:rsidRPr="00976912">
        <w:rPr>
          <w:rFonts w:ascii="Calibri" w:hAnsi="Calibri" w:cs="Calibri"/>
          <w:sz w:val="24"/>
          <w:szCs w:val="24"/>
        </w:rPr>
        <w:t xml:space="preserve"> </w:t>
      </w:r>
      <w:r w:rsidR="00E750D1" w:rsidRPr="009F7968">
        <w:rPr>
          <w:rFonts w:ascii="Calibri" w:hAnsi="Calibri" w:cs="Calibri"/>
          <w:sz w:val="24"/>
          <w:szCs w:val="24"/>
        </w:rPr>
        <w:t>(1.30pm finish)</w:t>
      </w:r>
    </w:p>
    <w:p w14:paraId="27612E05" w14:textId="21AC0BED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60524EA0" w14:textId="7EE24822" w:rsidR="00E750D1" w:rsidRPr="004E2F31" w:rsidRDefault="00E750D1" w:rsidP="00264DA2">
      <w:pPr>
        <w:rPr>
          <w:rFonts w:ascii="Calibri" w:hAnsi="Calibri" w:cs="Calibri"/>
          <w:sz w:val="24"/>
          <w:szCs w:val="24"/>
        </w:rPr>
      </w:pPr>
      <w:r w:rsidRPr="004E2F31">
        <w:rPr>
          <w:rFonts w:ascii="Calibri" w:hAnsi="Calibri" w:cs="Calibri"/>
          <w:b/>
          <w:sz w:val="24"/>
          <w:szCs w:val="24"/>
        </w:rPr>
        <w:t xml:space="preserve">Term 3: </w:t>
      </w:r>
      <w:r w:rsidR="00976912" w:rsidRPr="004E2F31">
        <w:rPr>
          <w:rFonts w:ascii="Calibri" w:hAnsi="Calibri" w:cs="Calibri"/>
          <w:sz w:val="24"/>
          <w:szCs w:val="24"/>
        </w:rPr>
        <w:t xml:space="preserve">Tuesday </w:t>
      </w:r>
      <w:r w:rsidR="00AD4EA4" w:rsidRPr="004E2F31">
        <w:rPr>
          <w:rFonts w:ascii="Calibri" w:hAnsi="Calibri" w:cs="Calibri"/>
          <w:sz w:val="24"/>
          <w:szCs w:val="24"/>
        </w:rPr>
        <w:t>6</w:t>
      </w:r>
      <w:r w:rsidRPr="004E2F31">
        <w:rPr>
          <w:rFonts w:ascii="Calibri" w:hAnsi="Calibri" w:cs="Calibri"/>
          <w:sz w:val="24"/>
          <w:szCs w:val="24"/>
          <w:vertAlign w:val="superscript"/>
        </w:rPr>
        <w:t>th</w:t>
      </w:r>
      <w:r w:rsidRPr="004E2F31">
        <w:rPr>
          <w:rFonts w:ascii="Calibri" w:hAnsi="Calibri" w:cs="Calibri"/>
          <w:sz w:val="24"/>
          <w:szCs w:val="24"/>
        </w:rPr>
        <w:t xml:space="preserve"> January 202</w:t>
      </w:r>
      <w:r w:rsidR="00AD4EA4" w:rsidRPr="004E2F31">
        <w:rPr>
          <w:rFonts w:ascii="Calibri" w:hAnsi="Calibri" w:cs="Calibri"/>
          <w:sz w:val="24"/>
          <w:szCs w:val="24"/>
        </w:rPr>
        <w:t>6</w:t>
      </w:r>
      <w:r w:rsidRPr="004E2F31">
        <w:rPr>
          <w:rFonts w:ascii="Calibri" w:hAnsi="Calibri" w:cs="Calibri"/>
          <w:sz w:val="24"/>
          <w:szCs w:val="24"/>
        </w:rPr>
        <w:t xml:space="preserve"> to Friday </w:t>
      </w:r>
      <w:r w:rsidR="004E2F31" w:rsidRPr="004E2F31">
        <w:rPr>
          <w:rFonts w:ascii="Calibri" w:hAnsi="Calibri" w:cs="Calibri"/>
          <w:sz w:val="24"/>
          <w:szCs w:val="24"/>
        </w:rPr>
        <w:t>13</w:t>
      </w:r>
      <w:r w:rsidRPr="004E2F31">
        <w:rPr>
          <w:rFonts w:ascii="Calibri" w:hAnsi="Calibri" w:cs="Calibri"/>
          <w:sz w:val="24"/>
          <w:szCs w:val="24"/>
          <w:vertAlign w:val="superscript"/>
        </w:rPr>
        <w:t>th</w:t>
      </w:r>
      <w:r w:rsidRPr="004E2F31">
        <w:rPr>
          <w:rFonts w:ascii="Calibri" w:hAnsi="Calibri" w:cs="Calibri"/>
          <w:sz w:val="24"/>
          <w:szCs w:val="24"/>
        </w:rPr>
        <w:t xml:space="preserve"> February 202</w:t>
      </w:r>
      <w:r w:rsidR="00AD4EA4" w:rsidRPr="004E2F31">
        <w:rPr>
          <w:rFonts w:ascii="Calibri" w:hAnsi="Calibri" w:cs="Calibri"/>
          <w:sz w:val="24"/>
          <w:szCs w:val="24"/>
        </w:rPr>
        <w:t>6</w:t>
      </w:r>
    </w:p>
    <w:p w14:paraId="0F5EEDCE" w14:textId="03D01C23" w:rsidR="00AD4EA4" w:rsidRPr="004E2F31" w:rsidRDefault="00AD4EA4" w:rsidP="00264DA2">
      <w:pPr>
        <w:rPr>
          <w:rFonts w:ascii="Calibri" w:hAnsi="Calibri" w:cs="Calibri"/>
          <w:sz w:val="24"/>
          <w:szCs w:val="24"/>
        </w:rPr>
      </w:pPr>
      <w:r w:rsidRPr="004E2F31">
        <w:rPr>
          <w:rFonts w:ascii="Calibri" w:hAnsi="Calibri" w:cs="Calibri"/>
          <w:sz w:val="24"/>
          <w:szCs w:val="24"/>
        </w:rPr>
        <w:t>INSET Day Monday 5</w:t>
      </w:r>
      <w:r w:rsidRPr="004E2F31">
        <w:rPr>
          <w:rFonts w:ascii="Calibri" w:hAnsi="Calibri" w:cs="Calibri"/>
          <w:sz w:val="24"/>
          <w:szCs w:val="24"/>
          <w:vertAlign w:val="superscript"/>
        </w:rPr>
        <w:t>th</w:t>
      </w:r>
      <w:r w:rsidRPr="004E2F31">
        <w:rPr>
          <w:rFonts w:ascii="Calibri" w:hAnsi="Calibri" w:cs="Calibri"/>
          <w:sz w:val="24"/>
          <w:szCs w:val="24"/>
        </w:rPr>
        <w:t xml:space="preserve"> January 2026</w:t>
      </w:r>
    </w:p>
    <w:p w14:paraId="1C5316A1" w14:textId="3227A1ED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357BCDD3" w14:textId="23A214E9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  <w:r w:rsidRPr="009F7968">
        <w:rPr>
          <w:rFonts w:ascii="Calibri" w:hAnsi="Calibri" w:cs="Calibri"/>
          <w:b/>
          <w:sz w:val="24"/>
          <w:szCs w:val="24"/>
        </w:rPr>
        <w:t>Term 4</w:t>
      </w:r>
      <w:r w:rsidRPr="00A37D09">
        <w:rPr>
          <w:rFonts w:ascii="Calibri" w:hAnsi="Calibri" w:cs="Calibri"/>
          <w:b/>
          <w:color w:val="FF0000"/>
          <w:sz w:val="24"/>
          <w:szCs w:val="24"/>
        </w:rPr>
        <w:t xml:space="preserve">: </w:t>
      </w:r>
      <w:r w:rsidRPr="00A4557A">
        <w:rPr>
          <w:rFonts w:ascii="Calibri" w:hAnsi="Calibri" w:cs="Calibri"/>
          <w:sz w:val="24"/>
          <w:szCs w:val="24"/>
        </w:rPr>
        <w:t xml:space="preserve">Monday </w:t>
      </w:r>
      <w:r w:rsidR="004E2F31" w:rsidRPr="00A4557A">
        <w:rPr>
          <w:rFonts w:ascii="Calibri" w:hAnsi="Calibri" w:cs="Calibri"/>
          <w:sz w:val="24"/>
          <w:szCs w:val="24"/>
        </w:rPr>
        <w:t>23</w:t>
      </w:r>
      <w:r w:rsidR="004E2F31" w:rsidRPr="00A4557A">
        <w:rPr>
          <w:rFonts w:ascii="Calibri" w:hAnsi="Calibri" w:cs="Calibri"/>
          <w:sz w:val="24"/>
          <w:szCs w:val="24"/>
          <w:vertAlign w:val="superscript"/>
        </w:rPr>
        <w:t>rd</w:t>
      </w:r>
      <w:r w:rsidR="004E2F31" w:rsidRPr="00A4557A">
        <w:rPr>
          <w:rFonts w:ascii="Calibri" w:hAnsi="Calibri" w:cs="Calibri"/>
          <w:sz w:val="24"/>
          <w:szCs w:val="24"/>
        </w:rPr>
        <w:t xml:space="preserve"> </w:t>
      </w:r>
      <w:r w:rsidRPr="00A4557A">
        <w:rPr>
          <w:rFonts w:ascii="Calibri" w:hAnsi="Calibri" w:cs="Calibri"/>
          <w:sz w:val="24"/>
          <w:szCs w:val="24"/>
        </w:rPr>
        <w:t>February 202</w:t>
      </w:r>
      <w:r w:rsidR="00C6503F" w:rsidRPr="00A4557A">
        <w:rPr>
          <w:rFonts w:ascii="Calibri" w:hAnsi="Calibri" w:cs="Calibri"/>
          <w:sz w:val="24"/>
          <w:szCs w:val="24"/>
        </w:rPr>
        <w:t>6</w:t>
      </w:r>
      <w:r w:rsidRPr="00A4557A">
        <w:rPr>
          <w:rFonts w:ascii="Calibri" w:hAnsi="Calibri" w:cs="Calibri"/>
          <w:sz w:val="24"/>
          <w:szCs w:val="24"/>
        </w:rPr>
        <w:t xml:space="preserve"> to </w:t>
      </w:r>
      <w:r w:rsidR="00C6503F" w:rsidRPr="00A4557A">
        <w:rPr>
          <w:rFonts w:ascii="Calibri" w:hAnsi="Calibri" w:cs="Calibri"/>
          <w:sz w:val="24"/>
          <w:szCs w:val="24"/>
        </w:rPr>
        <w:t>Fri</w:t>
      </w:r>
      <w:r w:rsidRPr="00A4557A">
        <w:rPr>
          <w:rFonts w:ascii="Calibri" w:hAnsi="Calibri" w:cs="Calibri"/>
          <w:sz w:val="24"/>
          <w:szCs w:val="24"/>
        </w:rPr>
        <w:t>day 2</w:t>
      </w:r>
      <w:r w:rsidR="00C6503F" w:rsidRPr="00A4557A">
        <w:rPr>
          <w:rFonts w:ascii="Calibri" w:hAnsi="Calibri" w:cs="Calibri"/>
          <w:sz w:val="24"/>
          <w:szCs w:val="24"/>
        </w:rPr>
        <w:t>7</w:t>
      </w:r>
      <w:r w:rsidRPr="00A4557A">
        <w:rPr>
          <w:rFonts w:ascii="Calibri" w:hAnsi="Calibri" w:cs="Calibri"/>
          <w:sz w:val="24"/>
          <w:szCs w:val="24"/>
          <w:vertAlign w:val="superscript"/>
        </w:rPr>
        <w:t>th</w:t>
      </w:r>
      <w:r w:rsidRPr="00A4557A">
        <w:rPr>
          <w:rFonts w:ascii="Calibri" w:hAnsi="Calibri" w:cs="Calibri"/>
          <w:sz w:val="24"/>
          <w:szCs w:val="24"/>
        </w:rPr>
        <w:t xml:space="preserve"> March 202</w:t>
      </w:r>
      <w:r w:rsidR="00C6503F" w:rsidRPr="00A4557A">
        <w:rPr>
          <w:rFonts w:ascii="Calibri" w:hAnsi="Calibri" w:cs="Calibri"/>
          <w:sz w:val="24"/>
          <w:szCs w:val="24"/>
        </w:rPr>
        <w:t>6</w:t>
      </w:r>
      <w:r w:rsidRPr="00A4557A">
        <w:rPr>
          <w:rFonts w:ascii="Calibri" w:hAnsi="Calibri" w:cs="Calibri"/>
          <w:sz w:val="24"/>
          <w:szCs w:val="24"/>
        </w:rPr>
        <w:t xml:space="preserve"> </w:t>
      </w:r>
      <w:r w:rsidRPr="009F7968">
        <w:rPr>
          <w:rFonts w:ascii="Calibri" w:hAnsi="Calibri" w:cs="Calibri"/>
          <w:sz w:val="24"/>
          <w:szCs w:val="24"/>
        </w:rPr>
        <w:t>(1.30pm finish)</w:t>
      </w:r>
    </w:p>
    <w:p w14:paraId="6F622A15" w14:textId="5E23B35D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1AA4E370" w14:textId="2DACA198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  <w:r w:rsidRPr="009F7968">
        <w:rPr>
          <w:rFonts w:ascii="Calibri" w:hAnsi="Calibri" w:cs="Calibri"/>
          <w:b/>
          <w:sz w:val="24"/>
          <w:szCs w:val="24"/>
        </w:rPr>
        <w:t xml:space="preserve">Term 5: </w:t>
      </w:r>
      <w:r w:rsidR="000470B5" w:rsidRPr="00554885">
        <w:rPr>
          <w:rFonts w:ascii="Calibri" w:hAnsi="Calibri" w:cs="Calibri"/>
          <w:sz w:val="24"/>
          <w:szCs w:val="24"/>
        </w:rPr>
        <w:t>Mon</w:t>
      </w:r>
      <w:r w:rsidRPr="00554885">
        <w:rPr>
          <w:rFonts w:ascii="Calibri" w:hAnsi="Calibri" w:cs="Calibri"/>
          <w:sz w:val="24"/>
          <w:szCs w:val="24"/>
        </w:rPr>
        <w:t>day 1</w:t>
      </w:r>
      <w:r w:rsidR="000470B5" w:rsidRPr="00554885">
        <w:rPr>
          <w:rFonts w:ascii="Calibri" w:hAnsi="Calibri" w:cs="Calibri"/>
          <w:sz w:val="24"/>
          <w:szCs w:val="24"/>
        </w:rPr>
        <w:t>3</w:t>
      </w:r>
      <w:r w:rsidRPr="00554885">
        <w:rPr>
          <w:rFonts w:ascii="Calibri" w:hAnsi="Calibri" w:cs="Calibri"/>
          <w:sz w:val="24"/>
          <w:szCs w:val="24"/>
          <w:vertAlign w:val="superscript"/>
        </w:rPr>
        <w:t>th</w:t>
      </w:r>
      <w:r w:rsidRPr="00554885">
        <w:rPr>
          <w:rFonts w:ascii="Calibri" w:hAnsi="Calibri" w:cs="Calibri"/>
          <w:sz w:val="24"/>
          <w:szCs w:val="24"/>
        </w:rPr>
        <w:t xml:space="preserve"> April 202</w:t>
      </w:r>
      <w:r w:rsidR="00614B91" w:rsidRPr="00554885">
        <w:rPr>
          <w:rFonts w:ascii="Calibri" w:hAnsi="Calibri" w:cs="Calibri"/>
          <w:sz w:val="24"/>
          <w:szCs w:val="24"/>
        </w:rPr>
        <w:t>6</w:t>
      </w:r>
      <w:r w:rsidRPr="00554885">
        <w:rPr>
          <w:rFonts w:ascii="Calibri" w:hAnsi="Calibri" w:cs="Calibri"/>
          <w:sz w:val="24"/>
          <w:szCs w:val="24"/>
        </w:rPr>
        <w:t xml:space="preserve"> to Friday </w:t>
      </w:r>
      <w:r w:rsidR="00614B91" w:rsidRPr="00554885">
        <w:rPr>
          <w:rFonts w:ascii="Calibri" w:hAnsi="Calibri" w:cs="Calibri"/>
          <w:sz w:val="24"/>
          <w:szCs w:val="24"/>
        </w:rPr>
        <w:t>22</w:t>
      </w:r>
      <w:r w:rsidR="00614B91" w:rsidRPr="00554885">
        <w:rPr>
          <w:rFonts w:ascii="Calibri" w:hAnsi="Calibri" w:cs="Calibri"/>
          <w:sz w:val="24"/>
          <w:szCs w:val="24"/>
          <w:vertAlign w:val="superscript"/>
        </w:rPr>
        <w:t>nd</w:t>
      </w:r>
      <w:r w:rsidR="00614B91" w:rsidRPr="00554885">
        <w:rPr>
          <w:rFonts w:ascii="Calibri" w:hAnsi="Calibri" w:cs="Calibri"/>
          <w:sz w:val="24"/>
          <w:szCs w:val="24"/>
        </w:rPr>
        <w:t xml:space="preserve"> </w:t>
      </w:r>
      <w:r w:rsidRPr="00554885">
        <w:rPr>
          <w:rFonts w:ascii="Calibri" w:hAnsi="Calibri" w:cs="Calibri"/>
          <w:sz w:val="24"/>
          <w:szCs w:val="24"/>
        </w:rPr>
        <w:t>May</w:t>
      </w:r>
      <w:r w:rsidR="00554885" w:rsidRPr="00554885">
        <w:rPr>
          <w:rFonts w:ascii="Calibri" w:hAnsi="Calibri" w:cs="Calibri"/>
          <w:sz w:val="24"/>
          <w:szCs w:val="24"/>
        </w:rPr>
        <w:t xml:space="preserve"> 2026</w:t>
      </w:r>
    </w:p>
    <w:p w14:paraId="5A8734B2" w14:textId="2CD943D2" w:rsidR="00E750D1" w:rsidRPr="009F7968" w:rsidRDefault="00E750D1" w:rsidP="00264DA2">
      <w:pPr>
        <w:rPr>
          <w:rFonts w:ascii="Calibri" w:hAnsi="Calibri" w:cs="Calibri"/>
          <w:sz w:val="24"/>
          <w:szCs w:val="24"/>
        </w:rPr>
      </w:pPr>
      <w:r w:rsidRPr="009F7968">
        <w:rPr>
          <w:rFonts w:ascii="Calibri" w:hAnsi="Calibri" w:cs="Calibri"/>
          <w:sz w:val="24"/>
          <w:szCs w:val="24"/>
        </w:rPr>
        <w:t xml:space="preserve">Bank Holiday </w:t>
      </w:r>
      <w:r w:rsidR="009F7968" w:rsidRPr="009F7968">
        <w:rPr>
          <w:rFonts w:ascii="Calibri" w:hAnsi="Calibri" w:cs="Calibri"/>
          <w:sz w:val="24"/>
          <w:szCs w:val="24"/>
        </w:rPr>
        <w:t>4</w:t>
      </w:r>
      <w:r w:rsidRPr="009F7968">
        <w:rPr>
          <w:rFonts w:ascii="Calibri" w:hAnsi="Calibri" w:cs="Calibri"/>
          <w:sz w:val="24"/>
          <w:szCs w:val="24"/>
          <w:vertAlign w:val="superscript"/>
        </w:rPr>
        <w:t>th</w:t>
      </w:r>
      <w:r w:rsidRPr="009F7968">
        <w:rPr>
          <w:rFonts w:ascii="Calibri" w:hAnsi="Calibri" w:cs="Calibri"/>
          <w:sz w:val="24"/>
          <w:szCs w:val="24"/>
        </w:rPr>
        <w:t xml:space="preserve"> May 202</w:t>
      </w:r>
      <w:r w:rsidR="00614B91">
        <w:rPr>
          <w:rFonts w:ascii="Calibri" w:hAnsi="Calibri" w:cs="Calibri"/>
          <w:sz w:val="24"/>
          <w:szCs w:val="24"/>
        </w:rPr>
        <w:t>6</w:t>
      </w:r>
    </w:p>
    <w:p w14:paraId="7CCB45BA" w14:textId="42F5193D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4FD61B9E" w14:textId="34DB43CD" w:rsidR="00E750D1" w:rsidRPr="00A37D09" w:rsidRDefault="00E750D1" w:rsidP="00264DA2">
      <w:pPr>
        <w:rPr>
          <w:rFonts w:ascii="Calibri" w:hAnsi="Calibri" w:cs="Calibri"/>
          <w:color w:val="FF0000"/>
          <w:sz w:val="24"/>
          <w:szCs w:val="24"/>
        </w:rPr>
      </w:pPr>
      <w:r w:rsidRPr="009F7968">
        <w:rPr>
          <w:rFonts w:ascii="Calibri" w:hAnsi="Calibri" w:cs="Calibri"/>
          <w:b/>
          <w:sz w:val="24"/>
          <w:szCs w:val="24"/>
        </w:rPr>
        <w:t xml:space="preserve">Term </w:t>
      </w:r>
      <w:r w:rsidRPr="00033610">
        <w:rPr>
          <w:rFonts w:ascii="Calibri" w:hAnsi="Calibri" w:cs="Calibri"/>
          <w:b/>
          <w:sz w:val="24"/>
          <w:szCs w:val="24"/>
        </w:rPr>
        <w:t xml:space="preserve">6: </w:t>
      </w:r>
      <w:r w:rsidRPr="00033610">
        <w:rPr>
          <w:rFonts w:ascii="Calibri" w:hAnsi="Calibri" w:cs="Calibri"/>
          <w:sz w:val="24"/>
          <w:szCs w:val="24"/>
        </w:rPr>
        <w:t xml:space="preserve">Tuesday </w:t>
      </w:r>
      <w:r w:rsidR="009C5810" w:rsidRPr="00033610">
        <w:rPr>
          <w:rFonts w:ascii="Calibri" w:hAnsi="Calibri" w:cs="Calibri"/>
          <w:sz w:val="24"/>
          <w:szCs w:val="24"/>
        </w:rPr>
        <w:t>2</w:t>
      </w:r>
      <w:r w:rsidR="009C5810" w:rsidRPr="00033610">
        <w:rPr>
          <w:rFonts w:ascii="Calibri" w:hAnsi="Calibri" w:cs="Calibri"/>
          <w:sz w:val="24"/>
          <w:szCs w:val="24"/>
          <w:vertAlign w:val="superscript"/>
        </w:rPr>
        <w:t>nd</w:t>
      </w:r>
      <w:r w:rsidR="009C5810" w:rsidRPr="00033610">
        <w:rPr>
          <w:rFonts w:ascii="Calibri" w:hAnsi="Calibri" w:cs="Calibri"/>
          <w:sz w:val="24"/>
          <w:szCs w:val="24"/>
        </w:rPr>
        <w:t xml:space="preserve"> </w:t>
      </w:r>
      <w:r w:rsidRPr="00033610">
        <w:rPr>
          <w:rFonts w:ascii="Calibri" w:hAnsi="Calibri" w:cs="Calibri"/>
          <w:sz w:val="24"/>
          <w:szCs w:val="24"/>
        </w:rPr>
        <w:t>June 202</w:t>
      </w:r>
      <w:r w:rsidR="009C5810" w:rsidRPr="00033610">
        <w:rPr>
          <w:rFonts w:ascii="Calibri" w:hAnsi="Calibri" w:cs="Calibri"/>
          <w:sz w:val="24"/>
          <w:szCs w:val="24"/>
        </w:rPr>
        <w:t>6</w:t>
      </w:r>
      <w:r w:rsidRPr="00033610">
        <w:rPr>
          <w:rFonts w:ascii="Calibri" w:hAnsi="Calibri" w:cs="Calibri"/>
          <w:sz w:val="24"/>
          <w:szCs w:val="24"/>
        </w:rPr>
        <w:t xml:space="preserve"> to </w:t>
      </w:r>
      <w:r w:rsidR="00207183" w:rsidRPr="00033610">
        <w:rPr>
          <w:rFonts w:ascii="Calibri" w:hAnsi="Calibri" w:cs="Calibri"/>
          <w:sz w:val="24"/>
          <w:szCs w:val="24"/>
        </w:rPr>
        <w:t>Fri</w:t>
      </w:r>
      <w:r w:rsidRPr="00033610">
        <w:rPr>
          <w:rFonts w:ascii="Calibri" w:hAnsi="Calibri" w:cs="Calibri"/>
          <w:sz w:val="24"/>
          <w:szCs w:val="24"/>
        </w:rPr>
        <w:t xml:space="preserve">day </w:t>
      </w:r>
      <w:r w:rsidR="003C3034" w:rsidRPr="00033610">
        <w:rPr>
          <w:rFonts w:ascii="Calibri" w:hAnsi="Calibri" w:cs="Calibri"/>
          <w:sz w:val="24"/>
          <w:szCs w:val="24"/>
        </w:rPr>
        <w:t>17</w:t>
      </w:r>
      <w:r w:rsidRPr="00033610">
        <w:rPr>
          <w:rFonts w:ascii="Calibri" w:hAnsi="Calibri" w:cs="Calibri"/>
          <w:sz w:val="24"/>
          <w:szCs w:val="24"/>
          <w:vertAlign w:val="superscript"/>
        </w:rPr>
        <w:t>th</w:t>
      </w:r>
      <w:r w:rsidRPr="00033610">
        <w:rPr>
          <w:rFonts w:ascii="Calibri" w:hAnsi="Calibri" w:cs="Calibri"/>
          <w:sz w:val="24"/>
          <w:szCs w:val="24"/>
        </w:rPr>
        <w:t xml:space="preserve"> July 202</w:t>
      </w:r>
      <w:r w:rsidR="00426C60" w:rsidRPr="00033610">
        <w:rPr>
          <w:rFonts w:ascii="Calibri" w:hAnsi="Calibri" w:cs="Calibri"/>
          <w:sz w:val="24"/>
          <w:szCs w:val="24"/>
        </w:rPr>
        <w:t>6</w:t>
      </w:r>
      <w:r w:rsidR="003C3034" w:rsidRPr="00033610">
        <w:rPr>
          <w:rFonts w:ascii="Calibri" w:hAnsi="Calibri" w:cs="Calibri"/>
          <w:sz w:val="24"/>
          <w:szCs w:val="24"/>
        </w:rPr>
        <w:t xml:space="preserve"> </w:t>
      </w:r>
      <w:r w:rsidRPr="003C3034">
        <w:rPr>
          <w:rFonts w:ascii="Calibri" w:hAnsi="Calibri" w:cs="Calibri"/>
          <w:sz w:val="24"/>
          <w:szCs w:val="24"/>
        </w:rPr>
        <w:t>(1.</w:t>
      </w:r>
      <w:r w:rsidR="009F7968" w:rsidRPr="003C3034">
        <w:rPr>
          <w:rFonts w:ascii="Calibri" w:hAnsi="Calibri" w:cs="Calibri"/>
          <w:sz w:val="24"/>
          <w:szCs w:val="24"/>
        </w:rPr>
        <w:t>45</w:t>
      </w:r>
      <w:r w:rsidRPr="003C3034">
        <w:rPr>
          <w:rFonts w:ascii="Calibri" w:hAnsi="Calibri" w:cs="Calibri"/>
          <w:sz w:val="24"/>
          <w:szCs w:val="24"/>
        </w:rPr>
        <w:t>pm finish)</w:t>
      </w:r>
    </w:p>
    <w:p w14:paraId="315F3B5E" w14:textId="229C61BA" w:rsidR="00E750D1" w:rsidRPr="009C5810" w:rsidRDefault="001E469A" w:rsidP="00264DA2">
      <w:pPr>
        <w:rPr>
          <w:rFonts w:ascii="Calibri" w:hAnsi="Calibri" w:cs="Calibri"/>
          <w:b/>
          <w:sz w:val="24"/>
          <w:szCs w:val="24"/>
        </w:rPr>
      </w:pPr>
      <w:r w:rsidRPr="009C5810">
        <w:rPr>
          <w:rFonts w:ascii="Calibri" w:hAnsi="Calibri" w:cs="Calibri"/>
          <w:sz w:val="24"/>
          <w:szCs w:val="24"/>
        </w:rPr>
        <w:t xml:space="preserve">INSET Day </w:t>
      </w:r>
      <w:r w:rsidR="00E750D1" w:rsidRPr="009C5810">
        <w:rPr>
          <w:rFonts w:ascii="Calibri" w:hAnsi="Calibri" w:cs="Calibri"/>
          <w:sz w:val="24"/>
          <w:szCs w:val="24"/>
        </w:rPr>
        <w:t xml:space="preserve">Monday </w:t>
      </w:r>
      <w:r w:rsidR="009C5810" w:rsidRPr="009C5810">
        <w:rPr>
          <w:rFonts w:ascii="Calibri" w:hAnsi="Calibri" w:cs="Calibri"/>
          <w:sz w:val="24"/>
          <w:szCs w:val="24"/>
        </w:rPr>
        <w:t>1</w:t>
      </w:r>
      <w:r w:rsidR="009C5810" w:rsidRPr="009C5810">
        <w:rPr>
          <w:rFonts w:ascii="Calibri" w:hAnsi="Calibri" w:cs="Calibri"/>
          <w:sz w:val="24"/>
          <w:szCs w:val="24"/>
          <w:vertAlign w:val="superscript"/>
        </w:rPr>
        <w:t>st</w:t>
      </w:r>
      <w:r w:rsidR="009C5810" w:rsidRPr="009C5810">
        <w:rPr>
          <w:rFonts w:ascii="Calibri" w:hAnsi="Calibri" w:cs="Calibri"/>
          <w:sz w:val="24"/>
          <w:szCs w:val="24"/>
        </w:rPr>
        <w:t xml:space="preserve"> </w:t>
      </w:r>
      <w:r w:rsidR="00E750D1" w:rsidRPr="009C5810">
        <w:rPr>
          <w:rFonts w:ascii="Calibri" w:hAnsi="Calibri" w:cs="Calibri"/>
          <w:sz w:val="24"/>
          <w:szCs w:val="24"/>
        </w:rPr>
        <w:t xml:space="preserve">June </w:t>
      </w:r>
      <w:r w:rsidR="00426C60">
        <w:rPr>
          <w:rFonts w:ascii="Calibri" w:hAnsi="Calibri" w:cs="Calibri"/>
          <w:sz w:val="24"/>
          <w:szCs w:val="24"/>
        </w:rPr>
        <w:t>&amp; Monday 21</w:t>
      </w:r>
      <w:r w:rsidR="00426C60" w:rsidRPr="00426C60">
        <w:rPr>
          <w:rFonts w:ascii="Calibri" w:hAnsi="Calibri" w:cs="Calibri"/>
          <w:sz w:val="24"/>
          <w:szCs w:val="24"/>
          <w:vertAlign w:val="superscript"/>
        </w:rPr>
        <w:t>st</w:t>
      </w:r>
      <w:r w:rsidR="00426C60">
        <w:rPr>
          <w:rFonts w:ascii="Calibri" w:hAnsi="Calibri" w:cs="Calibri"/>
          <w:sz w:val="24"/>
          <w:szCs w:val="24"/>
        </w:rPr>
        <w:t xml:space="preserve"> </w:t>
      </w:r>
      <w:r w:rsidR="00033610">
        <w:rPr>
          <w:rFonts w:ascii="Calibri" w:hAnsi="Calibri" w:cs="Calibri"/>
          <w:sz w:val="24"/>
          <w:szCs w:val="24"/>
        </w:rPr>
        <w:t>July</w:t>
      </w:r>
    </w:p>
    <w:p w14:paraId="644FE757" w14:textId="77777777" w:rsidR="0078296D" w:rsidRPr="00A37D09" w:rsidRDefault="0078296D" w:rsidP="00264DA2">
      <w:pPr>
        <w:rPr>
          <w:rFonts w:ascii="Calibri" w:hAnsi="Calibri" w:cs="Calibri"/>
          <w:color w:val="FF0000"/>
          <w:sz w:val="24"/>
          <w:szCs w:val="24"/>
        </w:rPr>
      </w:pPr>
    </w:p>
    <w:p w14:paraId="0076EEA3" w14:textId="1F0A2C3D" w:rsidR="00264DA2" w:rsidRPr="009F7968" w:rsidRDefault="00264DA2" w:rsidP="00264DA2">
      <w:pPr>
        <w:rPr>
          <w:rFonts w:ascii="Calibri" w:hAnsi="Calibri" w:cs="Calibri"/>
          <w:i/>
          <w:sz w:val="24"/>
        </w:rPr>
      </w:pPr>
      <w:r w:rsidRPr="009F7968">
        <w:rPr>
          <w:rFonts w:ascii="Calibri" w:hAnsi="Calibri" w:cs="Calibri"/>
          <w:sz w:val="24"/>
          <w:szCs w:val="24"/>
        </w:rPr>
        <w:t>Yours sincerely,</w:t>
      </w:r>
    </w:p>
    <w:p w14:paraId="45FB0818" w14:textId="77777777" w:rsidR="00264DA2" w:rsidRPr="009F7968" w:rsidRDefault="00264DA2" w:rsidP="00264DA2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</w:p>
    <w:p w14:paraId="4E4EED58" w14:textId="77777777" w:rsidR="00382BA7" w:rsidRPr="009F7968" w:rsidRDefault="00264DA2" w:rsidP="004821C1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9F7968">
        <w:rPr>
          <w:rFonts w:ascii="Calibri" w:hAnsi="Calibri" w:cs="Calibri"/>
          <w:sz w:val="24"/>
          <w:szCs w:val="24"/>
        </w:rPr>
        <w:t>Tineke van der Ploeg</w:t>
      </w:r>
    </w:p>
    <w:p w14:paraId="049F31CB" w14:textId="77777777" w:rsidR="00EF60D8" w:rsidRPr="00A37D09" w:rsidRDefault="00EF60D8" w:rsidP="004821C1">
      <w:pPr>
        <w:tabs>
          <w:tab w:val="right" w:pos="7920"/>
        </w:tabs>
        <w:rPr>
          <w:rFonts w:ascii="Calibri" w:hAnsi="Calibri" w:cs="Calibri"/>
          <w:color w:val="FF0000"/>
          <w:sz w:val="24"/>
          <w:szCs w:val="24"/>
        </w:rPr>
      </w:pPr>
    </w:p>
    <w:p w14:paraId="53128261" w14:textId="77777777" w:rsidR="009E6997" w:rsidRPr="00A37D09" w:rsidRDefault="009E6997" w:rsidP="004821C1">
      <w:pPr>
        <w:tabs>
          <w:tab w:val="right" w:pos="7920"/>
        </w:tabs>
        <w:rPr>
          <w:rFonts w:ascii="Calibri" w:hAnsi="Calibri" w:cs="Calibri"/>
          <w:b/>
          <w:color w:val="FF0000"/>
          <w:sz w:val="24"/>
          <w:szCs w:val="24"/>
        </w:rPr>
      </w:pPr>
    </w:p>
    <w:sectPr w:rsidR="009E6997" w:rsidRPr="00A37D09" w:rsidSect="0069002F">
      <w:pgSz w:w="11909" w:h="16834"/>
      <w:pgMar w:top="680" w:right="680" w:bottom="851" w:left="7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intelligence.xml><?xml version="1.0" encoding="utf-8"?>
<int:Intelligence xmlns:int="http://schemas.microsoft.com/office/intelligence/2019/intelligence">
  <int:IntelligenceSettings/>
  <int:Manifest/>
  <int:Observations/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1A6"/>
    <w:rsid w:val="000103D1"/>
    <w:rsid w:val="000273F1"/>
    <w:rsid w:val="00030128"/>
    <w:rsid w:val="00033610"/>
    <w:rsid w:val="00037F77"/>
    <w:rsid w:val="000470B5"/>
    <w:rsid w:val="00053090"/>
    <w:rsid w:val="00066D52"/>
    <w:rsid w:val="00081499"/>
    <w:rsid w:val="00085D04"/>
    <w:rsid w:val="00087B6C"/>
    <w:rsid w:val="00094007"/>
    <w:rsid w:val="000A18A2"/>
    <w:rsid w:val="000C0F46"/>
    <w:rsid w:val="000D1E40"/>
    <w:rsid w:val="000D3953"/>
    <w:rsid w:val="000E72DB"/>
    <w:rsid w:val="000F1300"/>
    <w:rsid w:val="000F3EE0"/>
    <w:rsid w:val="000F4568"/>
    <w:rsid w:val="00101C5A"/>
    <w:rsid w:val="00113566"/>
    <w:rsid w:val="00117CA4"/>
    <w:rsid w:val="00125876"/>
    <w:rsid w:val="001317EF"/>
    <w:rsid w:val="00131BE8"/>
    <w:rsid w:val="001322A5"/>
    <w:rsid w:val="0017448B"/>
    <w:rsid w:val="00176EE8"/>
    <w:rsid w:val="00186EE5"/>
    <w:rsid w:val="001A1FCE"/>
    <w:rsid w:val="001A65BF"/>
    <w:rsid w:val="001B2957"/>
    <w:rsid w:val="001B4EE2"/>
    <w:rsid w:val="001C209C"/>
    <w:rsid w:val="001D3223"/>
    <w:rsid w:val="001E469A"/>
    <w:rsid w:val="001E7949"/>
    <w:rsid w:val="002007B0"/>
    <w:rsid w:val="00203D5B"/>
    <w:rsid w:val="00207183"/>
    <w:rsid w:val="0022228D"/>
    <w:rsid w:val="00225D1C"/>
    <w:rsid w:val="00236809"/>
    <w:rsid w:val="00245F8F"/>
    <w:rsid w:val="00246764"/>
    <w:rsid w:val="00256005"/>
    <w:rsid w:val="0026038C"/>
    <w:rsid w:val="00264DA2"/>
    <w:rsid w:val="00265020"/>
    <w:rsid w:val="002742B8"/>
    <w:rsid w:val="002962D3"/>
    <w:rsid w:val="00296930"/>
    <w:rsid w:val="002A04E5"/>
    <w:rsid w:val="002A3D51"/>
    <w:rsid w:val="002A4F42"/>
    <w:rsid w:val="002A7693"/>
    <w:rsid w:val="002B17FE"/>
    <w:rsid w:val="002B3C32"/>
    <w:rsid w:val="002C3AB1"/>
    <w:rsid w:val="002D1C60"/>
    <w:rsid w:val="002D6DB7"/>
    <w:rsid w:val="002E144C"/>
    <w:rsid w:val="002E78F5"/>
    <w:rsid w:val="002F17C1"/>
    <w:rsid w:val="00301B2B"/>
    <w:rsid w:val="00310A54"/>
    <w:rsid w:val="00316454"/>
    <w:rsid w:val="00321E65"/>
    <w:rsid w:val="00326EA8"/>
    <w:rsid w:val="0032742D"/>
    <w:rsid w:val="00327947"/>
    <w:rsid w:val="00353FB7"/>
    <w:rsid w:val="0035740A"/>
    <w:rsid w:val="00363846"/>
    <w:rsid w:val="00375D1D"/>
    <w:rsid w:val="00382BA7"/>
    <w:rsid w:val="003841AE"/>
    <w:rsid w:val="0038662D"/>
    <w:rsid w:val="00387C59"/>
    <w:rsid w:val="00390008"/>
    <w:rsid w:val="003943D8"/>
    <w:rsid w:val="00394EAF"/>
    <w:rsid w:val="003974BC"/>
    <w:rsid w:val="003A183D"/>
    <w:rsid w:val="003A505C"/>
    <w:rsid w:val="003B0314"/>
    <w:rsid w:val="003B7C76"/>
    <w:rsid w:val="003C3034"/>
    <w:rsid w:val="003D1676"/>
    <w:rsid w:val="003D1E96"/>
    <w:rsid w:val="003D6BCD"/>
    <w:rsid w:val="003E326C"/>
    <w:rsid w:val="003E66A1"/>
    <w:rsid w:val="003F51A6"/>
    <w:rsid w:val="00401520"/>
    <w:rsid w:val="004016E3"/>
    <w:rsid w:val="004176C1"/>
    <w:rsid w:val="00426C60"/>
    <w:rsid w:val="00445E5E"/>
    <w:rsid w:val="00446D97"/>
    <w:rsid w:val="00462182"/>
    <w:rsid w:val="004663C5"/>
    <w:rsid w:val="004821C1"/>
    <w:rsid w:val="004852DA"/>
    <w:rsid w:val="00486BF0"/>
    <w:rsid w:val="00496C05"/>
    <w:rsid w:val="004A3804"/>
    <w:rsid w:val="004A5827"/>
    <w:rsid w:val="004B0C00"/>
    <w:rsid w:val="004C3572"/>
    <w:rsid w:val="004C6277"/>
    <w:rsid w:val="004C7B6E"/>
    <w:rsid w:val="004D26AF"/>
    <w:rsid w:val="004D67E7"/>
    <w:rsid w:val="004D6A97"/>
    <w:rsid w:val="004E2F31"/>
    <w:rsid w:val="004E5873"/>
    <w:rsid w:val="005130C4"/>
    <w:rsid w:val="0052142C"/>
    <w:rsid w:val="00522D88"/>
    <w:rsid w:val="005239D0"/>
    <w:rsid w:val="00526841"/>
    <w:rsid w:val="00536548"/>
    <w:rsid w:val="00554742"/>
    <w:rsid w:val="00554885"/>
    <w:rsid w:val="00571718"/>
    <w:rsid w:val="0057646E"/>
    <w:rsid w:val="00580E00"/>
    <w:rsid w:val="00590A44"/>
    <w:rsid w:val="005927A5"/>
    <w:rsid w:val="005A2405"/>
    <w:rsid w:val="005A5223"/>
    <w:rsid w:val="005B4BBC"/>
    <w:rsid w:val="005C0FCD"/>
    <w:rsid w:val="005C4647"/>
    <w:rsid w:val="005C5011"/>
    <w:rsid w:val="005E30E7"/>
    <w:rsid w:val="005F7673"/>
    <w:rsid w:val="006031D9"/>
    <w:rsid w:val="006036D2"/>
    <w:rsid w:val="00610AC8"/>
    <w:rsid w:val="00614B91"/>
    <w:rsid w:val="00615D7D"/>
    <w:rsid w:val="00620FC1"/>
    <w:rsid w:val="006225B5"/>
    <w:rsid w:val="00630742"/>
    <w:rsid w:val="006307BD"/>
    <w:rsid w:val="006336E4"/>
    <w:rsid w:val="00634B9E"/>
    <w:rsid w:val="00643D50"/>
    <w:rsid w:val="0064441F"/>
    <w:rsid w:val="006449B9"/>
    <w:rsid w:val="0065262D"/>
    <w:rsid w:val="006544EA"/>
    <w:rsid w:val="0065539A"/>
    <w:rsid w:val="00673AA6"/>
    <w:rsid w:val="0067676D"/>
    <w:rsid w:val="0068328A"/>
    <w:rsid w:val="00685038"/>
    <w:rsid w:val="00685483"/>
    <w:rsid w:val="0069002F"/>
    <w:rsid w:val="00696398"/>
    <w:rsid w:val="006A56EB"/>
    <w:rsid w:val="006A7655"/>
    <w:rsid w:val="006C1A8B"/>
    <w:rsid w:val="006C3B05"/>
    <w:rsid w:val="006D6B80"/>
    <w:rsid w:val="006E3859"/>
    <w:rsid w:val="006F39D5"/>
    <w:rsid w:val="006F5ED9"/>
    <w:rsid w:val="007036C7"/>
    <w:rsid w:val="00713E34"/>
    <w:rsid w:val="007172EF"/>
    <w:rsid w:val="00722127"/>
    <w:rsid w:val="00726876"/>
    <w:rsid w:val="00736184"/>
    <w:rsid w:val="00737257"/>
    <w:rsid w:val="00742788"/>
    <w:rsid w:val="00750B3F"/>
    <w:rsid w:val="00750D1F"/>
    <w:rsid w:val="0075144B"/>
    <w:rsid w:val="00751DEB"/>
    <w:rsid w:val="00752322"/>
    <w:rsid w:val="0075469C"/>
    <w:rsid w:val="00767474"/>
    <w:rsid w:val="0078296D"/>
    <w:rsid w:val="00792704"/>
    <w:rsid w:val="00794012"/>
    <w:rsid w:val="007A415D"/>
    <w:rsid w:val="007A49E1"/>
    <w:rsid w:val="007D16CB"/>
    <w:rsid w:val="007D46DC"/>
    <w:rsid w:val="007E32F7"/>
    <w:rsid w:val="007F21CB"/>
    <w:rsid w:val="00800B70"/>
    <w:rsid w:val="00803961"/>
    <w:rsid w:val="00816587"/>
    <w:rsid w:val="008214DD"/>
    <w:rsid w:val="008255A0"/>
    <w:rsid w:val="00830581"/>
    <w:rsid w:val="008447FB"/>
    <w:rsid w:val="00851117"/>
    <w:rsid w:val="00860AF3"/>
    <w:rsid w:val="0087284B"/>
    <w:rsid w:val="00877D60"/>
    <w:rsid w:val="008836C7"/>
    <w:rsid w:val="00887813"/>
    <w:rsid w:val="0089142D"/>
    <w:rsid w:val="008922E0"/>
    <w:rsid w:val="008958F3"/>
    <w:rsid w:val="008A28EA"/>
    <w:rsid w:val="008A3D11"/>
    <w:rsid w:val="008C3116"/>
    <w:rsid w:val="008E0C59"/>
    <w:rsid w:val="009069FD"/>
    <w:rsid w:val="009120A7"/>
    <w:rsid w:val="0092186A"/>
    <w:rsid w:val="00924D65"/>
    <w:rsid w:val="009536B8"/>
    <w:rsid w:val="00965271"/>
    <w:rsid w:val="00965DF7"/>
    <w:rsid w:val="00976912"/>
    <w:rsid w:val="0098660E"/>
    <w:rsid w:val="00990152"/>
    <w:rsid w:val="00996F9F"/>
    <w:rsid w:val="009A01FF"/>
    <w:rsid w:val="009A0D29"/>
    <w:rsid w:val="009B509B"/>
    <w:rsid w:val="009B5299"/>
    <w:rsid w:val="009B65E2"/>
    <w:rsid w:val="009C5810"/>
    <w:rsid w:val="009D51FC"/>
    <w:rsid w:val="009E6997"/>
    <w:rsid w:val="009F3B23"/>
    <w:rsid w:val="009F648D"/>
    <w:rsid w:val="009F7968"/>
    <w:rsid w:val="009F7EB9"/>
    <w:rsid w:val="00A033E3"/>
    <w:rsid w:val="00A10D5A"/>
    <w:rsid w:val="00A1595D"/>
    <w:rsid w:val="00A224B2"/>
    <w:rsid w:val="00A37D09"/>
    <w:rsid w:val="00A43DDF"/>
    <w:rsid w:val="00A44B19"/>
    <w:rsid w:val="00A4557A"/>
    <w:rsid w:val="00A51250"/>
    <w:rsid w:val="00A575EF"/>
    <w:rsid w:val="00A615FB"/>
    <w:rsid w:val="00A66471"/>
    <w:rsid w:val="00A72CF2"/>
    <w:rsid w:val="00A72EE5"/>
    <w:rsid w:val="00A74439"/>
    <w:rsid w:val="00A801F0"/>
    <w:rsid w:val="00A83D48"/>
    <w:rsid w:val="00A84907"/>
    <w:rsid w:val="00A95E7A"/>
    <w:rsid w:val="00A9623A"/>
    <w:rsid w:val="00AA2116"/>
    <w:rsid w:val="00AA3DEF"/>
    <w:rsid w:val="00AB4FE8"/>
    <w:rsid w:val="00AC1E80"/>
    <w:rsid w:val="00AC6EC0"/>
    <w:rsid w:val="00AD4EA4"/>
    <w:rsid w:val="00AE194D"/>
    <w:rsid w:val="00B0196A"/>
    <w:rsid w:val="00B30EE3"/>
    <w:rsid w:val="00B32287"/>
    <w:rsid w:val="00B56B00"/>
    <w:rsid w:val="00B64ABA"/>
    <w:rsid w:val="00B65035"/>
    <w:rsid w:val="00B70B2C"/>
    <w:rsid w:val="00B71B09"/>
    <w:rsid w:val="00B75393"/>
    <w:rsid w:val="00B84DBD"/>
    <w:rsid w:val="00BC1556"/>
    <w:rsid w:val="00BD1F6C"/>
    <w:rsid w:val="00BD3786"/>
    <w:rsid w:val="00BD3C17"/>
    <w:rsid w:val="00BD6B04"/>
    <w:rsid w:val="00BE6A02"/>
    <w:rsid w:val="00BE7002"/>
    <w:rsid w:val="00BF1520"/>
    <w:rsid w:val="00BF43FA"/>
    <w:rsid w:val="00C10000"/>
    <w:rsid w:val="00C15133"/>
    <w:rsid w:val="00C44742"/>
    <w:rsid w:val="00C47251"/>
    <w:rsid w:val="00C57375"/>
    <w:rsid w:val="00C6503F"/>
    <w:rsid w:val="00C73031"/>
    <w:rsid w:val="00C774FB"/>
    <w:rsid w:val="00CA2CD7"/>
    <w:rsid w:val="00CB5400"/>
    <w:rsid w:val="00CE6649"/>
    <w:rsid w:val="00CF0189"/>
    <w:rsid w:val="00CF5F48"/>
    <w:rsid w:val="00D10B4A"/>
    <w:rsid w:val="00D135FC"/>
    <w:rsid w:val="00D20C62"/>
    <w:rsid w:val="00D20E0D"/>
    <w:rsid w:val="00D240D3"/>
    <w:rsid w:val="00D3758F"/>
    <w:rsid w:val="00D427AA"/>
    <w:rsid w:val="00D448B7"/>
    <w:rsid w:val="00D5784C"/>
    <w:rsid w:val="00D64C2A"/>
    <w:rsid w:val="00D7002F"/>
    <w:rsid w:val="00D74A2E"/>
    <w:rsid w:val="00D82E7C"/>
    <w:rsid w:val="00DA0CEB"/>
    <w:rsid w:val="00DA5E82"/>
    <w:rsid w:val="00DB1610"/>
    <w:rsid w:val="00DB6B7A"/>
    <w:rsid w:val="00DC0358"/>
    <w:rsid w:val="00DC2711"/>
    <w:rsid w:val="00DE7B95"/>
    <w:rsid w:val="00DF0F04"/>
    <w:rsid w:val="00DF29D0"/>
    <w:rsid w:val="00DF339B"/>
    <w:rsid w:val="00E062C2"/>
    <w:rsid w:val="00E12AE0"/>
    <w:rsid w:val="00E219CB"/>
    <w:rsid w:val="00E24C84"/>
    <w:rsid w:val="00E32ECB"/>
    <w:rsid w:val="00E337B7"/>
    <w:rsid w:val="00E42969"/>
    <w:rsid w:val="00E50A70"/>
    <w:rsid w:val="00E54966"/>
    <w:rsid w:val="00E609D9"/>
    <w:rsid w:val="00E6227A"/>
    <w:rsid w:val="00E65808"/>
    <w:rsid w:val="00E67F31"/>
    <w:rsid w:val="00E713A4"/>
    <w:rsid w:val="00E7446D"/>
    <w:rsid w:val="00E750D1"/>
    <w:rsid w:val="00E928D0"/>
    <w:rsid w:val="00E943C7"/>
    <w:rsid w:val="00E94E45"/>
    <w:rsid w:val="00EA4DA4"/>
    <w:rsid w:val="00EC0C15"/>
    <w:rsid w:val="00ED306E"/>
    <w:rsid w:val="00EE2371"/>
    <w:rsid w:val="00EF60D8"/>
    <w:rsid w:val="00F06CAB"/>
    <w:rsid w:val="00F13060"/>
    <w:rsid w:val="00F3090E"/>
    <w:rsid w:val="00F3336D"/>
    <w:rsid w:val="00F47B84"/>
    <w:rsid w:val="00F502FF"/>
    <w:rsid w:val="00F81CAD"/>
    <w:rsid w:val="00F81CDD"/>
    <w:rsid w:val="00F871CD"/>
    <w:rsid w:val="00F90A23"/>
    <w:rsid w:val="00FA5783"/>
    <w:rsid w:val="00FB10E1"/>
    <w:rsid w:val="00FB7AD4"/>
    <w:rsid w:val="00FC2FDE"/>
    <w:rsid w:val="00FC3DC9"/>
    <w:rsid w:val="00FE652A"/>
    <w:rsid w:val="00FF1C59"/>
    <w:rsid w:val="00FF5195"/>
    <w:rsid w:val="00FF5ABA"/>
    <w:rsid w:val="02259E4C"/>
    <w:rsid w:val="0235396A"/>
    <w:rsid w:val="02E03C30"/>
    <w:rsid w:val="03113386"/>
    <w:rsid w:val="03232F4E"/>
    <w:rsid w:val="03731462"/>
    <w:rsid w:val="0380E8F8"/>
    <w:rsid w:val="0415E5EC"/>
    <w:rsid w:val="055E7DF9"/>
    <w:rsid w:val="05E5052A"/>
    <w:rsid w:val="05EC0D65"/>
    <w:rsid w:val="064D0882"/>
    <w:rsid w:val="069EF8D7"/>
    <w:rsid w:val="07B89803"/>
    <w:rsid w:val="07BE3941"/>
    <w:rsid w:val="08C34E13"/>
    <w:rsid w:val="0923AE27"/>
    <w:rsid w:val="09B1FCBB"/>
    <w:rsid w:val="09B66D1E"/>
    <w:rsid w:val="0B523D7F"/>
    <w:rsid w:val="0BB12BCE"/>
    <w:rsid w:val="0CA90744"/>
    <w:rsid w:val="0CCA1194"/>
    <w:rsid w:val="0DAE6753"/>
    <w:rsid w:val="0E5564D8"/>
    <w:rsid w:val="0E5C9722"/>
    <w:rsid w:val="0EB1FFB0"/>
    <w:rsid w:val="0EE192B3"/>
    <w:rsid w:val="1001B256"/>
    <w:rsid w:val="10213E3F"/>
    <w:rsid w:val="105591CF"/>
    <w:rsid w:val="1263F3AA"/>
    <w:rsid w:val="13005EC3"/>
    <w:rsid w:val="1355DB5B"/>
    <w:rsid w:val="135A39B2"/>
    <w:rsid w:val="13622BB7"/>
    <w:rsid w:val="145A667C"/>
    <w:rsid w:val="146FCF14"/>
    <w:rsid w:val="14749C27"/>
    <w:rsid w:val="14B6EB7F"/>
    <w:rsid w:val="1582F35E"/>
    <w:rsid w:val="16C01CA8"/>
    <w:rsid w:val="16EE611D"/>
    <w:rsid w:val="16F64138"/>
    <w:rsid w:val="16F8A76B"/>
    <w:rsid w:val="17109C19"/>
    <w:rsid w:val="179F54EC"/>
    <w:rsid w:val="18419F09"/>
    <w:rsid w:val="195CDE8E"/>
    <w:rsid w:val="19E3F6EB"/>
    <w:rsid w:val="1A3CCABE"/>
    <w:rsid w:val="1ADF1098"/>
    <w:rsid w:val="1B0221AE"/>
    <w:rsid w:val="1B2EA137"/>
    <w:rsid w:val="1BEF938B"/>
    <w:rsid w:val="1C0D8C26"/>
    <w:rsid w:val="1CC4E1F2"/>
    <w:rsid w:val="1E6641F9"/>
    <w:rsid w:val="1E762BB7"/>
    <w:rsid w:val="1F0610D9"/>
    <w:rsid w:val="20467DFC"/>
    <w:rsid w:val="20D35E92"/>
    <w:rsid w:val="20EC7148"/>
    <w:rsid w:val="21602814"/>
    <w:rsid w:val="2290CE89"/>
    <w:rsid w:val="23365A18"/>
    <w:rsid w:val="243D5FCD"/>
    <w:rsid w:val="24B25E34"/>
    <w:rsid w:val="24D22A79"/>
    <w:rsid w:val="25A0A9A4"/>
    <w:rsid w:val="25D45F5C"/>
    <w:rsid w:val="25DF0A36"/>
    <w:rsid w:val="26599A82"/>
    <w:rsid w:val="266DFADA"/>
    <w:rsid w:val="2699D919"/>
    <w:rsid w:val="26FC5DD5"/>
    <w:rsid w:val="27842549"/>
    <w:rsid w:val="27B1E7A9"/>
    <w:rsid w:val="27C6BE78"/>
    <w:rsid w:val="2809CB3B"/>
    <w:rsid w:val="285D98B7"/>
    <w:rsid w:val="28D7BABC"/>
    <w:rsid w:val="291F4048"/>
    <w:rsid w:val="297C06CB"/>
    <w:rsid w:val="29AB5280"/>
    <w:rsid w:val="29F0CFEE"/>
    <w:rsid w:val="2A1A39EF"/>
    <w:rsid w:val="2A8FF98F"/>
    <w:rsid w:val="2AF2ED1D"/>
    <w:rsid w:val="2AF39DAA"/>
    <w:rsid w:val="2B4722E1"/>
    <w:rsid w:val="2C62E9AD"/>
    <w:rsid w:val="2C6D41EB"/>
    <w:rsid w:val="2CBA70BB"/>
    <w:rsid w:val="2D77B7F3"/>
    <w:rsid w:val="2DC79A51"/>
    <w:rsid w:val="2DF593F2"/>
    <w:rsid w:val="2F2CC6D2"/>
    <w:rsid w:val="2F672465"/>
    <w:rsid w:val="2FC0A398"/>
    <w:rsid w:val="30F53932"/>
    <w:rsid w:val="30F5B704"/>
    <w:rsid w:val="31D71F3E"/>
    <w:rsid w:val="3240E8C0"/>
    <w:rsid w:val="32F3D883"/>
    <w:rsid w:val="333E9C0F"/>
    <w:rsid w:val="33410487"/>
    <w:rsid w:val="346AF024"/>
    <w:rsid w:val="35E1C81A"/>
    <w:rsid w:val="366421C7"/>
    <w:rsid w:val="366A7431"/>
    <w:rsid w:val="3770D08A"/>
    <w:rsid w:val="3782BC80"/>
    <w:rsid w:val="37AF72AD"/>
    <w:rsid w:val="382751D0"/>
    <w:rsid w:val="3873B096"/>
    <w:rsid w:val="38B854AA"/>
    <w:rsid w:val="3951945C"/>
    <w:rsid w:val="397FCB66"/>
    <w:rsid w:val="3A04E3F0"/>
    <w:rsid w:val="3AD6F035"/>
    <w:rsid w:val="3AEA5825"/>
    <w:rsid w:val="3B441E4E"/>
    <w:rsid w:val="3B8EA8E5"/>
    <w:rsid w:val="3BA339B9"/>
    <w:rsid w:val="3BC06A7A"/>
    <w:rsid w:val="3C81926C"/>
    <w:rsid w:val="3CAF8C0D"/>
    <w:rsid w:val="3CE57E55"/>
    <w:rsid w:val="3D2AC32F"/>
    <w:rsid w:val="3D62E100"/>
    <w:rsid w:val="3DA8F974"/>
    <w:rsid w:val="3E7BBF10"/>
    <w:rsid w:val="3E83B72E"/>
    <w:rsid w:val="3F25810A"/>
    <w:rsid w:val="3FFCDD5C"/>
    <w:rsid w:val="400471BE"/>
    <w:rsid w:val="406A2598"/>
    <w:rsid w:val="406AE04F"/>
    <w:rsid w:val="40BE299B"/>
    <w:rsid w:val="410D7D73"/>
    <w:rsid w:val="41A0421F"/>
    <w:rsid w:val="42BE6C2E"/>
    <w:rsid w:val="430EE961"/>
    <w:rsid w:val="4344BAFC"/>
    <w:rsid w:val="43477679"/>
    <w:rsid w:val="43952341"/>
    <w:rsid w:val="43D8EB40"/>
    <w:rsid w:val="43F8F22D"/>
    <w:rsid w:val="4536B619"/>
    <w:rsid w:val="45392279"/>
    <w:rsid w:val="459AE2FC"/>
    <w:rsid w:val="459AE495"/>
    <w:rsid w:val="45FFABFB"/>
    <w:rsid w:val="4686AD88"/>
    <w:rsid w:val="4729A821"/>
    <w:rsid w:val="47724D4E"/>
    <w:rsid w:val="486F334A"/>
    <w:rsid w:val="4901CDB7"/>
    <w:rsid w:val="49415C1F"/>
    <w:rsid w:val="49FE8ABD"/>
    <w:rsid w:val="4AE3B392"/>
    <w:rsid w:val="4B6FBB7C"/>
    <w:rsid w:val="4BEADBB5"/>
    <w:rsid w:val="4C50301A"/>
    <w:rsid w:val="4C79F45C"/>
    <w:rsid w:val="4C98B549"/>
    <w:rsid w:val="4CD953AF"/>
    <w:rsid w:val="4E4EBE1C"/>
    <w:rsid w:val="4F74758E"/>
    <w:rsid w:val="4FC8C5B6"/>
    <w:rsid w:val="4FDDA3B9"/>
    <w:rsid w:val="50626B72"/>
    <w:rsid w:val="509FC7A6"/>
    <w:rsid w:val="51A543F4"/>
    <w:rsid w:val="51FE3BD3"/>
    <w:rsid w:val="52AC1650"/>
    <w:rsid w:val="53271083"/>
    <w:rsid w:val="5350228F"/>
    <w:rsid w:val="53700C84"/>
    <w:rsid w:val="5398E0F2"/>
    <w:rsid w:val="53A56D03"/>
    <w:rsid w:val="53C852EB"/>
    <w:rsid w:val="5422886C"/>
    <w:rsid w:val="54C2E0E4"/>
    <w:rsid w:val="54E9AAD8"/>
    <w:rsid w:val="5508F958"/>
    <w:rsid w:val="5538876F"/>
    <w:rsid w:val="554F04F2"/>
    <w:rsid w:val="55D55ADF"/>
    <w:rsid w:val="56264221"/>
    <w:rsid w:val="56A0818F"/>
    <w:rsid w:val="56D87986"/>
    <w:rsid w:val="576B8A1D"/>
    <w:rsid w:val="57737C22"/>
    <w:rsid w:val="58734A66"/>
    <w:rsid w:val="58F8CE2F"/>
    <w:rsid w:val="591E53FE"/>
    <w:rsid w:val="59E25EC8"/>
    <w:rsid w:val="5A191CA8"/>
    <w:rsid w:val="5A2D8A8F"/>
    <w:rsid w:val="5AB27157"/>
    <w:rsid w:val="5AB71D9D"/>
    <w:rsid w:val="5AB72835"/>
    <w:rsid w:val="5AE67F84"/>
    <w:rsid w:val="5B3B0266"/>
    <w:rsid w:val="5BA51E19"/>
    <w:rsid w:val="5BB153C9"/>
    <w:rsid w:val="5BD0513C"/>
    <w:rsid w:val="5C395662"/>
    <w:rsid w:val="5D5A16D7"/>
    <w:rsid w:val="5E41D274"/>
    <w:rsid w:val="5E9092D3"/>
    <w:rsid w:val="5F8A8EC0"/>
    <w:rsid w:val="5F901E66"/>
    <w:rsid w:val="5FDBE29D"/>
    <w:rsid w:val="5FE77300"/>
    <w:rsid w:val="602C6334"/>
    <w:rsid w:val="6084F046"/>
    <w:rsid w:val="60981B25"/>
    <w:rsid w:val="615D8F15"/>
    <w:rsid w:val="619A7C7C"/>
    <w:rsid w:val="622F7D3C"/>
    <w:rsid w:val="625368D2"/>
    <w:rsid w:val="6299CC52"/>
    <w:rsid w:val="62CA27A0"/>
    <w:rsid w:val="63CFBBE7"/>
    <w:rsid w:val="64357D5C"/>
    <w:rsid w:val="64638F89"/>
    <w:rsid w:val="6479448D"/>
    <w:rsid w:val="64C6C04D"/>
    <w:rsid w:val="64F23DD1"/>
    <w:rsid w:val="65257264"/>
    <w:rsid w:val="6530D2B6"/>
    <w:rsid w:val="65C43FDA"/>
    <w:rsid w:val="65F9D044"/>
    <w:rsid w:val="6639C3E4"/>
    <w:rsid w:val="664871FC"/>
    <w:rsid w:val="666BAF2B"/>
    <w:rsid w:val="66AD3962"/>
    <w:rsid w:val="67616D0F"/>
    <w:rsid w:val="67976173"/>
    <w:rsid w:val="679B304B"/>
    <w:rsid w:val="67D2A96A"/>
    <w:rsid w:val="68CCAAA0"/>
    <w:rsid w:val="6997D24E"/>
    <w:rsid w:val="69B90104"/>
    <w:rsid w:val="6A214B3C"/>
    <w:rsid w:val="6A21C0A4"/>
    <w:rsid w:val="6AD53985"/>
    <w:rsid w:val="6AEC46A8"/>
    <w:rsid w:val="6B18CEE0"/>
    <w:rsid w:val="6B2852CF"/>
    <w:rsid w:val="6B5A9BB3"/>
    <w:rsid w:val="6BBDD03D"/>
    <w:rsid w:val="6BC32F69"/>
    <w:rsid w:val="6C49B071"/>
    <w:rsid w:val="6C53D2C5"/>
    <w:rsid w:val="6C95DC79"/>
    <w:rsid w:val="6C9D2362"/>
    <w:rsid w:val="6CCC75CD"/>
    <w:rsid w:val="6D5EFFCA"/>
    <w:rsid w:val="6DD1AC03"/>
    <w:rsid w:val="6DD47F87"/>
    <w:rsid w:val="6E0C0996"/>
    <w:rsid w:val="6E0CDA47"/>
    <w:rsid w:val="6E286EA2"/>
    <w:rsid w:val="6E9EB4B0"/>
    <w:rsid w:val="6F043D88"/>
    <w:rsid w:val="6F1ECC77"/>
    <w:rsid w:val="701837FE"/>
    <w:rsid w:val="706D3924"/>
    <w:rsid w:val="7130E66C"/>
    <w:rsid w:val="71447B09"/>
    <w:rsid w:val="71FD742C"/>
    <w:rsid w:val="72171D81"/>
    <w:rsid w:val="7221F863"/>
    <w:rsid w:val="7251FCD6"/>
    <w:rsid w:val="72A57BEC"/>
    <w:rsid w:val="72B3DCA8"/>
    <w:rsid w:val="73FACB9C"/>
    <w:rsid w:val="73FDAFF6"/>
    <w:rsid w:val="7418A06E"/>
    <w:rsid w:val="74DAC641"/>
    <w:rsid w:val="757D0077"/>
    <w:rsid w:val="758608BC"/>
    <w:rsid w:val="765BDE53"/>
    <w:rsid w:val="76B77C6B"/>
    <w:rsid w:val="76EA8EA4"/>
    <w:rsid w:val="78210989"/>
    <w:rsid w:val="790A8D7B"/>
    <w:rsid w:val="7919444E"/>
    <w:rsid w:val="798E43AD"/>
    <w:rsid w:val="79FFFE2D"/>
    <w:rsid w:val="7A0AF521"/>
    <w:rsid w:val="7A136F78"/>
    <w:rsid w:val="7A18A379"/>
    <w:rsid w:val="7A6BE180"/>
    <w:rsid w:val="7AAFA890"/>
    <w:rsid w:val="7BC38F6D"/>
    <w:rsid w:val="7BD436D9"/>
    <w:rsid w:val="7C6276C8"/>
    <w:rsid w:val="7CBF4E98"/>
    <w:rsid w:val="7CCB90D5"/>
    <w:rsid w:val="7CFFDFBC"/>
    <w:rsid w:val="7D4108A1"/>
    <w:rsid w:val="7D921434"/>
    <w:rsid w:val="7E7174CE"/>
    <w:rsid w:val="7E9BB01D"/>
    <w:rsid w:val="7EFB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7C563"/>
  <w15:chartTrackingRefBased/>
  <w15:docId w15:val="{68EA938F-6610-485D-9D95-3F11AAB3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7920"/>
      </w:tabs>
      <w:outlineLvl w:val="0"/>
    </w:pPr>
    <w:rPr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Book Antiqua" w:hAnsi="Book Antiqua"/>
      <w:b/>
      <w:sz w:val="22"/>
    </w:rPr>
  </w:style>
  <w:style w:type="table" w:styleId="TableGrid">
    <w:name w:val="Table Grid"/>
    <w:basedOn w:val="TableNormal"/>
    <w:rsid w:val="007D1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F7E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04E5"/>
  </w:style>
  <w:style w:type="paragraph" w:customStyle="1" w:styleId="xmsonormal">
    <w:name w:val="x_msonormal"/>
    <w:basedOn w:val="Normal"/>
    <w:rsid w:val="00394EA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94EA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paragraph">
    <w:name w:val="paragraph"/>
    <w:basedOn w:val="Normal"/>
    <w:rsid w:val="003841AE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841AE"/>
  </w:style>
  <w:style w:type="character" w:customStyle="1" w:styleId="eop">
    <w:name w:val="eop"/>
    <w:basedOn w:val="DefaultParagraphFont"/>
    <w:rsid w:val="00384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87e0202adc8b47f9" Type="http://schemas.microsoft.com/office/2019/09/relationships/intelligence" Target="intelligenc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office@mill-lane.oxon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nager\Application%20Data\Microsoft\Templates\Letterhead%20School%20&amp;%20Windmil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82831443FCE4C8ED4E9FE624C880E" ma:contentTypeVersion="12" ma:contentTypeDescription="Create a new document." ma:contentTypeScope="" ma:versionID="5d9f22768b7e04ba75858f435875ff8c">
  <xsd:schema xmlns:xsd="http://www.w3.org/2001/XMLSchema" xmlns:xs="http://www.w3.org/2001/XMLSchema" xmlns:p="http://schemas.microsoft.com/office/2006/metadata/properties" xmlns:ns3="5cec3b11-46c9-41cc-bcbc-099c1464f52d" targetNamespace="http://schemas.microsoft.com/office/2006/metadata/properties" ma:root="true" ma:fieldsID="9f122c18ad745cb67f99de91ff009b58" ns3:_="">
    <xsd:import namespace="5cec3b11-46c9-41cc-bcbc-099c1464f5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c3b11-46c9-41cc-bcbc-099c1464f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ec3b11-46c9-41cc-bcbc-099c1464f52d" xsi:nil="true"/>
  </documentManagement>
</p:properties>
</file>

<file path=customXml/itemProps1.xml><?xml version="1.0" encoding="utf-8"?>
<ds:datastoreItem xmlns:ds="http://schemas.openxmlformats.org/officeDocument/2006/customXml" ds:itemID="{F883CDDE-BF23-482E-92EA-B92D2DA8F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ec3b11-46c9-41cc-bcbc-099c1464f5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89176F-8756-454C-B5A6-62BEC44F69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3A2449-E001-4FDE-BEF2-997244A5DE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4F1012-1C4B-4268-86C3-7171B19C01F7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5cec3b11-46c9-41cc-bcbc-099c1464f52d"/>
    <ds:schemaRef ds:uri="http://schemas.openxmlformats.org/package/2006/metadata/core-properties"/>
    <ds:schemaRef ds:uri="http://purl.org/dc/elements/1.1/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School &amp; Windmill</Template>
  <TotalTime>1</TotalTime>
  <Pages>3</Pages>
  <Words>1077</Words>
  <Characters>5515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cp:lastModifiedBy>Samuel Thompson</cp:lastModifiedBy>
  <cp:revision>2</cp:revision>
  <cp:lastPrinted>2010-09-08T09:06:00Z</cp:lastPrinted>
  <dcterms:created xsi:type="dcterms:W3CDTF">2025-04-28T08:24:00Z</dcterms:created>
  <dcterms:modified xsi:type="dcterms:W3CDTF">2025-04-28T08:24:00Z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0x0101008FC82831443FCE4C8ED4E9FE624C880E</vt:lpwstr>
  </property>
</Properties>
</file>